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854" w:rsidRPr="00FB23E5" w:rsidRDefault="004B7854" w:rsidP="00881341">
      <w:pPr>
        <w:rPr>
          <w:rFonts w:ascii="Georgia" w:hAnsi="Georgia"/>
          <w:b/>
          <w:i/>
          <w:color w:val="76923C"/>
          <w:sz w:val="28"/>
          <w:szCs w:val="28"/>
        </w:rPr>
      </w:pPr>
    </w:p>
    <w:p w:rsidR="004B7854" w:rsidRPr="00881341" w:rsidRDefault="004B7854" w:rsidP="00FB23E5">
      <w:pPr>
        <w:pBdr>
          <w:top w:val="double" w:sz="4" w:space="1" w:color="943634" w:shadow="1"/>
          <w:left w:val="double" w:sz="4" w:space="4" w:color="943634" w:shadow="1"/>
          <w:bottom w:val="double" w:sz="4" w:space="1" w:color="943634" w:shadow="1"/>
          <w:right w:val="double" w:sz="4" w:space="4" w:color="943634" w:shadow="1"/>
        </w:pBdr>
        <w:shd w:val="clear" w:color="auto" w:fill="EAF1DD"/>
        <w:jc w:val="center"/>
        <w:rPr>
          <w:rFonts w:ascii="Georgia" w:hAnsi="Georgia"/>
          <w:b/>
          <w:i/>
          <w:color w:val="76923C"/>
          <w:sz w:val="28"/>
          <w:szCs w:val="28"/>
        </w:rPr>
      </w:pPr>
      <w:r w:rsidRPr="00881341">
        <w:rPr>
          <w:rFonts w:ascii="Georgia" w:hAnsi="Georgia"/>
          <w:b/>
          <w:i/>
          <w:color w:val="76923C"/>
          <w:sz w:val="28"/>
          <w:szCs w:val="28"/>
        </w:rPr>
        <w:t>31 maggio 1-2 giugno</w:t>
      </w:r>
    </w:p>
    <w:p w:rsidR="004B7854" w:rsidRPr="00FB23E5" w:rsidRDefault="004B7854" w:rsidP="00FB23E5">
      <w:pPr>
        <w:pBdr>
          <w:top w:val="double" w:sz="4" w:space="1" w:color="943634" w:shadow="1"/>
          <w:left w:val="double" w:sz="4" w:space="4" w:color="943634" w:shadow="1"/>
          <w:bottom w:val="double" w:sz="4" w:space="1" w:color="943634" w:shadow="1"/>
          <w:right w:val="double" w:sz="4" w:space="4" w:color="943634" w:shadow="1"/>
        </w:pBdr>
        <w:shd w:val="clear" w:color="auto" w:fill="EAF1DD"/>
        <w:jc w:val="center"/>
        <w:rPr>
          <w:rFonts w:ascii="Georgia" w:hAnsi="Georgia"/>
          <w:b/>
          <w:i/>
          <w:color w:val="76923C"/>
          <w:sz w:val="40"/>
          <w:szCs w:val="40"/>
        </w:rPr>
      </w:pPr>
      <w:r w:rsidRPr="00FB23E5">
        <w:rPr>
          <w:rFonts w:ascii="Georgia" w:hAnsi="Georgia"/>
          <w:b/>
          <w:i/>
          <w:color w:val="76923C"/>
          <w:sz w:val="40"/>
          <w:szCs w:val="40"/>
        </w:rPr>
        <w:t xml:space="preserve">I patriarchi della terra </w:t>
      </w:r>
    </w:p>
    <w:p w:rsidR="004B7854" w:rsidRPr="00FB23E5" w:rsidRDefault="004B7854" w:rsidP="00FB23E5">
      <w:pPr>
        <w:pBdr>
          <w:top w:val="double" w:sz="4" w:space="1" w:color="943634" w:shadow="1"/>
          <w:left w:val="double" w:sz="4" w:space="4" w:color="943634" w:shadow="1"/>
          <w:bottom w:val="double" w:sz="4" w:space="1" w:color="943634" w:shadow="1"/>
          <w:right w:val="double" w:sz="4" w:space="4" w:color="943634" w:shadow="1"/>
        </w:pBdr>
        <w:shd w:val="clear" w:color="auto" w:fill="EAF1DD"/>
        <w:jc w:val="center"/>
        <w:rPr>
          <w:rFonts w:ascii="Georgia" w:hAnsi="Georgia"/>
          <w:b/>
          <w:i/>
          <w:color w:val="76923C"/>
          <w:sz w:val="28"/>
          <w:szCs w:val="28"/>
        </w:rPr>
      </w:pPr>
      <w:r w:rsidRPr="00FB23E5">
        <w:rPr>
          <w:rFonts w:ascii="Georgia" w:hAnsi="Georgia"/>
          <w:b/>
          <w:i/>
          <w:color w:val="76923C"/>
          <w:sz w:val="28"/>
          <w:szCs w:val="28"/>
        </w:rPr>
        <w:t>La via degli alberi monumentali</w:t>
      </w:r>
    </w:p>
    <w:p w:rsidR="004B7854" w:rsidRPr="00FB23E5" w:rsidRDefault="004B7854" w:rsidP="00FB23E5">
      <w:pPr>
        <w:pBdr>
          <w:top w:val="double" w:sz="4" w:space="1" w:color="943634" w:shadow="1"/>
          <w:left w:val="double" w:sz="4" w:space="4" w:color="943634" w:shadow="1"/>
          <w:bottom w:val="double" w:sz="4" w:space="1" w:color="943634" w:shadow="1"/>
          <w:right w:val="double" w:sz="4" w:space="4" w:color="943634" w:shadow="1"/>
        </w:pBdr>
        <w:shd w:val="clear" w:color="auto" w:fill="EAF1DD"/>
        <w:jc w:val="center"/>
        <w:rPr>
          <w:rFonts w:ascii="Georgia" w:hAnsi="Georgia"/>
          <w:i/>
          <w:color w:val="76923C"/>
          <w:sz w:val="28"/>
          <w:szCs w:val="28"/>
        </w:rPr>
      </w:pPr>
      <w:r w:rsidRPr="00FB23E5">
        <w:rPr>
          <w:rFonts w:ascii="Georgia" w:hAnsi="Georgia"/>
          <w:i/>
          <w:color w:val="76923C"/>
          <w:sz w:val="28"/>
          <w:szCs w:val="28"/>
        </w:rPr>
        <w:t xml:space="preserve">“ Gli alberi sono lo sforzo infinito della terra per parlare al cielo in ascolto” </w:t>
      </w:r>
    </w:p>
    <w:p w:rsidR="004B7854" w:rsidRPr="00FB23E5" w:rsidRDefault="004B7854" w:rsidP="00FB23E5">
      <w:pPr>
        <w:pBdr>
          <w:top w:val="double" w:sz="4" w:space="1" w:color="943634" w:shadow="1"/>
          <w:left w:val="double" w:sz="4" w:space="4" w:color="943634" w:shadow="1"/>
          <w:bottom w:val="double" w:sz="4" w:space="1" w:color="943634" w:shadow="1"/>
          <w:right w:val="double" w:sz="4" w:space="4" w:color="943634" w:shadow="1"/>
        </w:pBdr>
        <w:shd w:val="clear" w:color="auto" w:fill="EAF1DD"/>
        <w:jc w:val="center"/>
        <w:rPr>
          <w:rFonts w:ascii="Georgia" w:hAnsi="Georgia"/>
          <w:i/>
          <w:color w:val="76923C"/>
          <w:sz w:val="28"/>
          <w:szCs w:val="28"/>
        </w:rPr>
      </w:pPr>
      <w:r w:rsidRPr="00FB23E5">
        <w:rPr>
          <w:rFonts w:ascii="Georgia" w:hAnsi="Georgia"/>
          <w:i/>
          <w:color w:val="76923C"/>
          <w:sz w:val="28"/>
          <w:szCs w:val="28"/>
        </w:rPr>
        <w:t>Viaggio a cavallo di tre giorni</w:t>
      </w:r>
    </w:p>
    <w:p w:rsidR="004B7854" w:rsidRPr="00FB23E5" w:rsidRDefault="004B7854" w:rsidP="00FB23E5">
      <w:pPr>
        <w:rPr>
          <w:rFonts w:ascii="Georgia" w:hAnsi="Georgia"/>
          <w:b/>
          <w:i/>
          <w:color w:val="76923C"/>
          <w:sz w:val="28"/>
          <w:szCs w:val="28"/>
        </w:rPr>
      </w:pPr>
    </w:p>
    <w:p w:rsidR="004B7854" w:rsidRPr="00C21C76" w:rsidRDefault="004B7854" w:rsidP="00F55022">
      <w:pPr>
        <w:rPr>
          <w:rFonts w:ascii="Georgia" w:hAnsi="Georgia"/>
          <w:color w:val="76923C"/>
        </w:rPr>
      </w:pPr>
      <w:r w:rsidRPr="00C21C76">
        <w:rPr>
          <w:rFonts w:ascii="Georgia" w:hAnsi="Georgia"/>
          <w:b/>
          <w:i/>
          <w:color w:val="76923C"/>
          <w:sz w:val="28"/>
          <w:szCs w:val="28"/>
        </w:rPr>
        <w:t>PROGRAMMA Giornaliero</w:t>
      </w:r>
    </w:p>
    <w:p w:rsidR="004B7854" w:rsidRPr="00C21C76" w:rsidRDefault="004B7854" w:rsidP="00F55022">
      <w:pPr>
        <w:rPr>
          <w:rFonts w:ascii="Georgia" w:hAnsi="Georgia"/>
          <w:color w:val="76923C"/>
          <w:sz w:val="22"/>
          <w:szCs w:val="22"/>
        </w:rPr>
      </w:pPr>
      <w:r w:rsidRPr="00C21C76">
        <w:rPr>
          <w:rFonts w:ascii="Georgia" w:hAnsi="Georgia"/>
          <w:color w:val="76923C"/>
        </w:rPr>
        <w:t xml:space="preserve">Ore 09,00 Partenza </w:t>
      </w:r>
    </w:p>
    <w:p w:rsidR="004B7854" w:rsidRPr="00C21C76" w:rsidRDefault="004B7854" w:rsidP="00F55022">
      <w:pPr>
        <w:rPr>
          <w:rFonts w:ascii="Georgia" w:hAnsi="Georgia"/>
          <w:color w:val="76923C"/>
        </w:rPr>
      </w:pPr>
      <w:r w:rsidRPr="00C21C76">
        <w:rPr>
          <w:rFonts w:ascii="Georgia" w:hAnsi="Georgia"/>
          <w:color w:val="76923C"/>
        </w:rPr>
        <w:t xml:space="preserve">Ore 12,30 Pranzo in Ristorante o Area attrezzata </w:t>
      </w:r>
    </w:p>
    <w:p w:rsidR="004B7854" w:rsidRPr="00C21C76" w:rsidRDefault="004B7854" w:rsidP="00F55022">
      <w:pPr>
        <w:rPr>
          <w:rFonts w:ascii="Georgia" w:hAnsi="Georgia"/>
          <w:color w:val="76923C"/>
        </w:rPr>
      </w:pPr>
      <w:r>
        <w:rPr>
          <w:rFonts w:ascii="Georgia" w:hAnsi="Georgia"/>
          <w:color w:val="76923C"/>
        </w:rPr>
        <w:t>Ore 17,3</w:t>
      </w:r>
      <w:r w:rsidRPr="00C21C76">
        <w:rPr>
          <w:rFonts w:ascii="Georgia" w:hAnsi="Georgia"/>
          <w:color w:val="76923C"/>
        </w:rPr>
        <w:t>0 Ricovero cavalli in paddo</w:t>
      </w:r>
      <w:r>
        <w:rPr>
          <w:rFonts w:ascii="Georgia" w:hAnsi="Georgia"/>
          <w:color w:val="76923C"/>
        </w:rPr>
        <w:t>c</w:t>
      </w:r>
      <w:r w:rsidRPr="00C21C76">
        <w:rPr>
          <w:rFonts w:ascii="Georgia" w:hAnsi="Georgia"/>
          <w:color w:val="76923C"/>
        </w:rPr>
        <w:t xml:space="preserve">k elettrificati o box </w:t>
      </w:r>
    </w:p>
    <w:p w:rsidR="004B7854" w:rsidRPr="00C21C76" w:rsidRDefault="004B7854" w:rsidP="00F55022">
      <w:pPr>
        <w:rPr>
          <w:rFonts w:ascii="Georgia" w:hAnsi="Georgia"/>
          <w:color w:val="76923C"/>
        </w:rPr>
      </w:pPr>
      <w:r w:rsidRPr="00C21C76">
        <w:rPr>
          <w:rFonts w:ascii="Georgia" w:hAnsi="Georgia"/>
          <w:color w:val="76923C"/>
        </w:rPr>
        <w:t xml:space="preserve">Ore 19,30 Cena e pernottamento in Albergo </w:t>
      </w:r>
    </w:p>
    <w:p w:rsidR="004B7854" w:rsidRDefault="004B7854" w:rsidP="00F55022">
      <w:pPr>
        <w:rPr>
          <w:rFonts w:ascii="Georgia" w:hAnsi="Georgia"/>
          <w:color w:val="C0504D"/>
          <w:sz w:val="22"/>
          <w:szCs w:val="22"/>
        </w:rPr>
      </w:pPr>
    </w:p>
    <w:p w:rsidR="004B7854" w:rsidRPr="006A7737" w:rsidRDefault="004B7854" w:rsidP="00F55022">
      <w:pPr>
        <w:rPr>
          <w:rFonts w:ascii="Georgia" w:hAnsi="Georgia"/>
          <w:i/>
          <w:color w:val="984806"/>
          <w:sz w:val="22"/>
          <w:szCs w:val="22"/>
        </w:rPr>
      </w:pPr>
      <w:r>
        <w:rPr>
          <w:noProof/>
        </w:rPr>
        <w:pict>
          <v:shape id="Immagine 4" o:spid="_x0000_s1028" type="#_x0000_t75" style="position:absolute;margin-left:-26.3pt;margin-top:-2.25pt;width:305.75pt;height:284.15pt;z-index:25165721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ICAgICAgAAAAAAAAAABkAAAgACAAIAAgACAAIAAgACAAIAAgAAAA/+EL6m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AgICAgIBAgICAgMCAgMDBgQDAwMDBwUFBAYIBwkICAcICAkKDQsJ&#10;CgwKCAgLDwsMDQ4ODw4JCxAREA4RDQ4ODv/bAEMBAgMDAwMDBwQEBw4JCAkODg4ODg4ODg4ODg4O&#10;Dg4ODg4ODg4ODg4ODg4ODg4ODg4ODg4ODg4ODg4ODg4ODg4ODv/AABEIAlgCh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">
            <v:imagedata r:id="rId7" o:title=""/>
            <o:lock v:ext="edit" aspectratio="f"/>
            <w10:wrap type="square"/>
          </v:shape>
        </w:pict>
      </w:r>
      <w:r w:rsidRPr="0049664A">
        <w:rPr>
          <w:rFonts w:ascii="Georgia" w:hAnsi="Georgia"/>
          <w:b/>
          <w:i/>
          <w:color w:val="984806"/>
          <w:sz w:val="22"/>
          <w:szCs w:val="22"/>
        </w:rPr>
        <w:t>L’albero della Vita</w:t>
      </w:r>
      <w:r w:rsidRPr="006A7737">
        <w:rPr>
          <w:rFonts w:ascii="Georgia" w:hAnsi="Georgia"/>
          <w:i/>
          <w:color w:val="984806"/>
          <w:sz w:val="22"/>
          <w:szCs w:val="22"/>
        </w:rPr>
        <w:t>, l’Albero del Bene e del Male, l’</w:t>
      </w:r>
      <w:r>
        <w:rPr>
          <w:rFonts w:ascii="Georgia" w:hAnsi="Georgia"/>
          <w:i/>
          <w:color w:val="984806"/>
          <w:sz w:val="22"/>
          <w:szCs w:val="22"/>
        </w:rPr>
        <w:t xml:space="preserve">albero del Pane, sono alcuni esempi di come la </w:t>
      </w:r>
      <w:r w:rsidRPr="006A7737">
        <w:rPr>
          <w:rFonts w:ascii="Georgia" w:hAnsi="Georgia"/>
          <w:i/>
          <w:color w:val="984806"/>
          <w:sz w:val="22"/>
          <w:szCs w:val="22"/>
        </w:rPr>
        <w:t xml:space="preserve">storia </w:t>
      </w:r>
      <w:r>
        <w:rPr>
          <w:rFonts w:ascii="Georgia" w:hAnsi="Georgia"/>
          <w:i/>
          <w:color w:val="984806"/>
          <w:sz w:val="22"/>
          <w:szCs w:val="22"/>
        </w:rPr>
        <w:t xml:space="preserve">ci racconta della ricca </w:t>
      </w:r>
      <w:r w:rsidRPr="006A7737">
        <w:rPr>
          <w:rFonts w:ascii="Georgia" w:hAnsi="Georgia"/>
          <w:i/>
          <w:color w:val="984806"/>
          <w:sz w:val="22"/>
          <w:szCs w:val="22"/>
        </w:rPr>
        <w:t xml:space="preserve">simbologia riferita all’albero, ogni religione </w:t>
      </w:r>
      <w:r>
        <w:rPr>
          <w:rFonts w:ascii="Georgia" w:hAnsi="Georgia"/>
          <w:i/>
          <w:color w:val="984806"/>
          <w:sz w:val="22"/>
          <w:szCs w:val="22"/>
        </w:rPr>
        <w:t xml:space="preserve">o racconto mitologico ci parla </w:t>
      </w:r>
      <w:r w:rsidRPr="006A7737">
        <w:rPr>
          <w:rFonts w:ascii="Georgia" w:hAnsi="Georgia"/>
          <w:i/>
          <w:color w:val="984806"/>
          <w:sz w:val="22"/>
          <w:szCs w:val="22"/>
        </w:rPr>
        <w:t xml:space="preserve">di un Albero…  perché in molte culture e civiltà l’albero ha sempre rappresentato l’elemento che unisce la terra con il cielo, il materiale con lo spirituale, libri e libri sono sati scritti su questo argomento. </w:t>
      </w:r>
    </w:p>
    <w:p w:rsidR="004B7854" w:rsidRPr="006A7737" w:rsidRDefault="004B7854" w:rsidP="006A7737">
      <w:pPr>
        <w:pBdr>
          <w:left w:val="single" w:sz="4" w:space="0" w:color="auto"/>
          <w:between w:val="single" w:sz="4" w:space="1" w:color="auto"/>
        </w:pBdr>
        <w:rPr>
          <w:rFonts w:ascii="Georgia" w:hAnsi="Georgia"/>
          <w:i/>
          <w:color w:val="984806"/>
          <w:sz w:val="22"/>
          <w:szCs w:val="22"/>
        </w:rPr>
      </w:pPr>
      <w:r w:rsidRPr="006A7737">
        <w:rPr>
          <w:rFonts w:ascii="Georgia" w:hAnsi="Georgia"/>
          <w:i/>
          <w:color w:val="984806"/>
          <w:sz w:val="22"/>
          <w:szCs w:val="22"/>
        </w:rPr>
        <w:t xml:space="preserve">Questi soggetti Plurisecolari, risparmiati al taglio per diversi motivi, quali il ricordo di una ricorrenza, la particolarità di una specie, la protezione che esercitano sul territorio o solo per ragioni affettive o paesaggistiche, racchiudono spicchi di storia anche fondamentali della regione in cui vegetano e sono un libro aperto </w:t>
      </w:r>
      <w:r w:rsidRPr="006A7737">
        <w:rPr>
          <w:rFonts w:ascii="Georgia" w:hAnsi="Georgia"/>
          <w:b/>
          <w:i/>
          <w:color w:val="984806"/>
          <w:sz w:val="22"/>
          <w:szCs w:val="22"/>
        </w:rPr>
        <w:t xml:space="preserve">PER CHI SA </w:t>
      </w:r>
      <w:r>
        <w:rPr>
          <w:rFonts w:ascii="Georgia" w:hAnsi="Georgia"/>
          <w:b/>
          <w:i/>
          <w:color w:val="984806"/>
          <w:sz w:val="22"/>
          <w:szCs w:val="22"/>
        </w:rPr>
        <w:t>“LEGGERLI”</w:t>
      </w:r>
      <w:r w:rsidRPr="006A7737">
        <w:rPr>
          <w:rFonts w:ascii="Georgia" w:hAnsi="Georgia"/>
          <w:i/>
          <w:color w:val="984806"/>
          <w:sz w:val="22"/>
          <w:szCs w:val="22"/>
        </w:rPr>
        <w:t>… Il nostro viaggio a cavallo è in onore di questi esemplari, quando li guardi ti lasciano un segno profondo</w:t>
      </w:r>
      <w:r>
        <w:rPr>
          <w:rFonts w:ascii="Georgia" w:hAnsi="Georgia"/>
          <w:i/>
          <w:color w:val="984806"/>
          <w:sz w:val="22"/>
          <w:szCs w:val="22"/>
        </w:rPr>
        <w:t>.</w:t>
      </w:r>
    </w:p>
    <w:p w:rsidR="004B7854" w:rsidRPr="00731F7B" w:rsidRDefault="004B7854" w:rsidP="00731F7B">
      <w:pPr>
        <w:rPr>
          <w:rFonts w:ascii="Georgia" w:hAnsi="Georgia"/>
          <w:i/>
          <w:color w:val="9BBB59"/>
          <w:sz w:val="22"/>
          <w:szCs w:val="22"/>
        </w:rPr>
      </w:pPr>
      <w:r w:rsidRPr="0049664A">
        <w:rPr>
          <w:rFonts w:ascii="Georgia" w:hAnsi="Georgia"/>
          <w:b/>
          <w:i/>
          <w:color w:val="4F6228"/>
          <w:sz w:val="22"/>
          <w:szCs w:val="22"/>
        </w:rPr>
        <w:t>La protezione</w:t>
      </w:r>
      <w:r w:rsidRPr="0049664A">
        <w:rPr>
          <w:rFonts w:ascii="Georgia" w:hAnsi="Georgia"/>
          <w:i/>
          <w:color w:val="4F6228"/>
          <w:sz w:val="22"/>
          <w:szCs w:val="22"/>
        </w:rPr>
        <w:t xml:space="preserve"> delle piante monumentali crea i presupposti per un’azione più incisiva nella salvaguardia, cura e valorizzazione di un capitale naturalistico, ricco di testimonianze severe e maestose ove la vita dell’uomo è strettamente legata al territorio</w:t>
      </w:r>
    </w:p>
    <w:p w:rsidR="004B7854" w:rsidRPr="00084D76" w:rsidRDefault="004B7854" w:rsidP="00F55022">
      <w:pPr>
        <w:rPr>
          <w:rFonts w:ascii="Georgia" w:hAnsi="Georgia"/>
          <w:color w:val="C0504D"/>
          <w:sz w:val="22"/>
          <w:szCs w:val="22"/>
        </w:rPr>
      </w:pPr>
    </w:p>
    <w:p w:rsidR="004B7854" w:rsidRPr="00FB23E5" w:rsidRDefault="004B7854" w:rsidP="00731F7B">
      <w:pPr>
        <w:pBdr>
          <w:top w:val="single" w:sz="8" w:space="1" w:color="984806" w:shadow="1"/>
          <w:left w:val="single" w:sz="8" w:space="4" w:color="984806" w:shadow="1"/>
          <w:bottom w:val="single" w:sz="8" w:space="1" w:color="984806" w:shadow="1"/>
          <w:right w:val="single" w:sz="8" w:space="4" w:color="984806" w:shadow="1"/>
        </w:pBdr>
        <w:shd w:val="clear" w:color="auto" w:fill="EAF1DD"/>
        <w:rPr>
          <w:rFonts w:ascii="Georgia" w:hAnsi="Georgia"/>
          <w:b/>
          <w:color w:val="76923C"/>
        </w:rPr>
      </w:pPr>
      <w:r w:rsidRPr="00FB23E5">
        <w:rPr>
          <w:rFonts w:ascii="Georgia" w:hAnsi="Georgia"/>
          <w:b/>
          <w:color w:val="76923C"/>
        </w:rPr>
        <w:t>Sabato 31 maggio  2014</w:t>
      </w:r>
      <w:r w:rsidRPr="00FB23E5">
        <w:rPr>
          <w:rFonts w:ascii="Georgia" w:hAnsi="Georgia"/>
          <w:b/>
          <w:color w:val="76923C"/>
        </w:rPr>
        <w:tab/>
        <w:t xml:space="preserve">  LA SANTONA </w:t>
      </w:r>
      <w:r w:rsidRPr="00FB23E5">
        <w:rPr>
          <w:rFonts w:ascii="Georgia" w:hAnsi="Georgia"/>
          <w:b/>
          <w:color w:val="76923C"/>
        </w:rPr>
        <w:tab/>
      </w:r>
      <w:r w:rsidRPr="00FB23E5">
        <w:rPr>
          <w:rFonts w:ascii="Georgia" w:hAnsi="Georgia"/>
          <w:b/>
          <w:color w:val="76923C"/>
        </w:rPr>
        <w:tab/>
      </w:r>
      <w:r w:rsidRPr="00FB23E5">
        <w:rPr>
          <w:rFonts w:ascii="Georgia" w:hAnsi="Georgia"/>
          <w:b/>
          <w:color w:val="76923C"/>
        </w:rPr>
        <w:tab/>
      </w:r>
      <w:r w:rsidRPr="00FB23E5">
        <w:rPr>
          <w:rFonts w:ascii="Georgia" w:hAnsi="Georgia"/>
          <w:b/>
          <w:color w:val="76923C"/>
        </w:rPr>
        <w:tab/>
      </w:r>
      <w:r w:rsidRPr="00FB23E5">
        <w:rPr>
          <w:rFonts w:ascii="Georgia" w:hAnsi="Georgia"/>
          <w:b/>
          <w:color w:val="76923C"/>
        </w:rPr>
        <w:tab/>
        <w:t>Percorso</w:t>
      </w:r>
    </w:p>
    <w:p w:rsidR="004B7854" w:rsidRPr="00731F7B" w:rsidRDefault="004B7854" w:rsidP="00731F7B">
      <w:pPr>
        <w:pBdr>
          <w:top w:val="single" w:sz="8" w:space="1" w:color="984806" w:shadow="1"/>
          <w:left w:val="single" w:sz="8" w:space="4" w:color="984806" w:shadow="1"/>
          <w:bottom w:val="single" w:sz="8" w:space="1" w:color="984806" w:shadow="1"/>
          <w:right w:val="single" w:sz="8" w:space="4" w:color="984806" w:shadow="1"/>
        </w:pBdr>
        <w:shd w:val="clear" w:color="auto" w:fill="EAF1DD"/>
        <w:jc w:val="center"/>
        <w:rPr>
          <w:rFonts w:ascii="Georgia" w:hAnsi="Georgia"/>
          <w:i/>
          <w:color w:val="76923C"/>
        </w:rPr>
      </w:pPr>
      <w:r w:rsidRPr="00FB23E5">
        <w:rPr>
          <w:rFonts w:ascii="Georgia" w:hAnsi="Georgia"/>
          <w:i/>
          <w:color w:val="76923C"/>
        </w:rPr>
        <w:t>Polinago –  Bo</w:t>
      </w:r>
      <w:r>
        <w:rPr>
          <w:rFonts w:ascii="Georgia" w:hAnsi="Georgia"/>
          <w:i/>
          <w:color w:val="76923C"/>
        </w:rPr>
        <w:t>c</w:t>
      </w:r>
      <w:r w:rsidRPr="00FB23E5">
        <w:rPr>
          <w:rFonts w:ascii="Georgia" w:hAnsi="Georgia"/>
          <w:i/>
          <w:color w:val="76923C"/>
        </w:rPr>
        <w:t>cassuolo (PS) – la Santona (PT)</w:t>
      </w:r>
    </w:p>
    <w:p w:rsidR="004B7854" w:rsidRDefault="004B7854" w:rsidP="00773577">
      <w:pPr>
        <w:rPr>
          <w:rFonts w:ascii="Georgia" w:hAnsi="Georgia"/>
          <w:b/>
          <w:color w:val="4F6228"/>
          <w:sz w:val="22"/>
          <w:szCs w:val="22"/>
        </w:rPr>
      </w:pPr>
    </w:p>
    <w:p w:rsidR="004B7854" w:rsidRPr="00760937" w:rsidRDefault="004B7854" w:rsidP="00773577">
      <w:pPr>
        <w:rPr>
          <w:rFonts w:ascii="Georgia" w:hAnsi="Georgia"/>
          <w:b/>
          <w:i/>
          <w:color w:val="4F6228"/>
          <w:sz w:val="22"/>
          <w:szCs w:val="22"/>
        </w:rPr>
      </w:pPr>
      <w:r w:rsidRPr="00760937">
        <w:rPr>
          <w:rFonts w:ascii="Georgia" w:hAnsi="Georgia"/>
          <w:b/>
          <w:i/>
          <w:color w:val="4F6228"/>
          <w:sz w:val="22"/>
          <w:szCs w:val="22"/>
        </w:rPr>
        <w:t>Lungo il percorso si possono osservare  tra l’altro :</w:t>
      </w:r>
    </w:p>
    <w:p w:rsidR="004B7854" w:rsidRDefault="004B7854" w:rsidP="00773577">
      <w:pPr>
        <w:rPr>
          <w:rFonts w:ascii="Georgia" w:hAnsi="Georgia"/>
          <w:b/>
          <w:color w:val="4F6228"/>
          <w:sz w:val="22"/>
          <w:szCs w:val="22"/>
        </w:rPr>
      </w:pPr>
    </w:p>
    <w:p w:rsidR="004B7854" w:rsidRPr="00731F7B" w:rsidRDefault="004B7854" w:rsidP="00773577">
      <w:pPr>
        <w:rPr>
          <w:rFonts w:ascii="Georgia" w:hAnsi="Georgia"/>
          <w:color w:val="4F6228"/>
          <w:sz w:val="22"/>
          <w:szCs w:val="22"/>
        </w:rPr>
      </w:pPr>
      <w:r w:rsidRPr="00731F7B">
        <w:rPr>
          <w:rFonts w:ascii="Georgia" w:hAnsi="Georgia"/>
          <w:b/>
          <w:color w:val="4F6228"/>
          <w:sz w:val="22"/>
          <w:szCs w:val="22"/>
        </w:rPr>
        <w:t>Il Ciliegio di Boccassuolo</w:t>
      </w:r>
      <w:r w:rsidRPr="00731F7B">
        <w:rPr>
          <w:rFonts w:ascii="Georgia" w:hAnsi="Georgia"/>
          <w:color w:val="4F6228"/>
          <w:sz w:val="22"/>
          <w:szCs w:val="22"/>
        </w:rPr>
        <w:t xml:space="preserve"> ha un’età stimata di circa 200 anni,  alta 18 mt, circonferenza del tronco 2,60 mt, ecotipo varietà simile al durone</w:t>
      </w:r>
    </w:p>
    <w:p w:rsidR="004B7854" w:rsidRPr="00731F7B" w:rsidRDefault="004B7854" w:rsidP="00773577">
      <w:pPr>
        <w:rPr>
          <w:rFonts w:ascii="Georgia" w:hAnsi="Georgia"/>
          <w:color w:val="4F6228"/>
          <w:sz w:val="22"/>
          <w:szCs w:val="22"/>
        </w:rPr>
      </w:pPr>
      <w:r w:rsidRPr="00731F7B">
        <w:rPr>
          <w:rFonts w:ascii="Georgia" w:hAnsi="Georgia"/>
          <w:b/>
          <w:color w:val="4F6228"/>
          <w:sz w:val="22"/>
          <w:szCs w:val="22"/>
        </w:rPr>
        <w:t>Il Pero del Ghirardo</w:t>
      </w:r>
      <w:r w:rsidRPr="00731F7B">
        <w:rPr>
          <w:rFonts w:ascii="Georgia" w:hAnsi="Georgia"/>
          <w:color w:val="4F6228"/>
          <w:sz w:val="22"/>
          <w:szCs w:val="22"/>
        </w:rPr>
        <w:t xml:space="preserve"> </w:t>
      </w:r>
      <w:r w:rsidRPr="00731F7B">
        <w:rPr>
          <w:rFonts w:ascii="Georgia" w:hAnsi="Georgia"/>
          <w:b/>
          <w:color w:val="4F6228"/>
          <w:sz w:val="22"/>
          <w:szCs w:val="22"/>
        </w:rPr>
        <w:t>Palagano</w:t>
      </w:r>
      <w:r w:rsidRPr="00731F7B">
        <w:rPr>
          <w:rFonts w:ascii="Georgia" w:hAnsi="Georgia"/>
          <w:color w:val="4F6228"/>
          <w:sz w:val="22"/>
          <w:szCs w:val="22"/>
        </w:rPr>
        <w:t xml:space="preserve"> ha un’età stimata di circa 300 anni,  alta 22 mt, circonferenza del tronco 1,80 </w:t>
      </w:r>
    </w:p>
    <w:p w:rsidR="004B7854" w:rsidRPr="00731F7B" w:rsidRDefault="004B7854" w:rsidP="00773577">
      <w:pPr>
        <w:rPr>
          <w:rFonts w:ascii="Georgia" w:hAnsi="Georgia"/>
          <w:color w:val="4F6228"/>
          <w:sz w:val="22"/>
          <w:szCs w:val="22"/>
        </w:rPr>
      </w:pPr>
      <w:r w:rsidRPr="00731F7B">
        <w:rPr>
          <w:rFonts w:ascii="Georgia" w:hAnsi="Georgia"/>
          <w:b/>
          <w:color w:val="4F6228"/>
          <w:sz w:val="22"/>
          <w:szCs w:val="22"/>
        </w:rPr>
        <w:t>Il Pero della Santona</w:t>
      </w:r>
      <w:r w:rsidRPr="00731F7B">
        <w:rPr>
          <w:rFonts w:ascii="Georgia" w:hAnsi="Georgia"/>
          <w:color w:val="4F6228"/>
          <w:sz w:val="22"/>
          <w:szCs w:val="22"/>
        </w:rPr>
        <w:t xml:space="preserve"> ha un’età stimata di circa 200 anni, altezza 17mt, circonferenza del tronco 2,50 </w:t>
      </w:r>
    </w:p>
    <w:p w:rsidR="004B7854" w:rsidRPr="00731F7B" w:rsidRDefault="004B7854" w:rsidP="00731F7B">
      <w:pPr>
        <w:rPr>
          <w:rFonts w:ascii="Georgia" w:hAnsi="Georgia"/>
          <w:b/>
          <w:i/>
          <w:color w:val="4F6228"/>
          <w:sz w:val="22"/>
          <w:szCs w:val="22"/>
        </w:rPr>
      </w:pPr>
    </w:p>
    <w:p w:rsidR="004B7854" w:rsidRPr="00731F7B" w:rsidRDefault="004B7854" w:rsidP="00731F7B">
      <w:pPr>
        <w:rPr>
          <w:rFonts w:ascii="Georgia" w:hAnsi="Georgia"/>
          <w:i/>
          <w:color w:val="984806"/>
          <w:sz w:val="20"/>
          <w:szCs w:val="20"/>
        </w:rPr>
      </w:pPr>
      <w:r>
        <w:rPr>
          <w:rFonts w:ascii="Georgia" w:hAnsi="Georgia"/>
          <w:b/>
          <w:i/>
          <w:color w:val="984806"/>
          <w:sz w:val="20"/>
          <w:szCs w:val="20"/>
        </w:rPr>
        <w:t xml:space="preserve">Alberi monumentali, </w:t>
      </w:r>
      <w:r w:rsidRPr="00731F7B">
        <w:rPr>
          <w:rFonts w:ascii="Georgia" w:hAnsi="Georgia"/>
          <w:b/>
          <w:i/>
          <w:color w:val="984806"/>
          <w:sz w:val="20"/>
          <w:szCs w:val="20"/>
        </w:rPr>
        <w:t>una banca dati infinita</w:t>
      </w:r>
      <w:r w:rsidRPr="00731F7B">
        <w:rPr>
          <w:rFonts w:ascii="Georgia" w:hAnsi="Georgia"/>
          <w:i/>
          <w:color w:val="984806"/>
          <w:sz w:val="20"/>
          <w:szCs w:val="20"/>
        </w:rPr>
        <w:t xml:space="preserve">: </w:t>
      </w:r>
    </w:p>
    <w:p w:rsidR="004B7854" w:rsidRDefault="004B7854" w:rsidP="00731F7B">
      <w:pPr>
        <w:pStyle w:val="ListParagraph"/>
        <w:numPr>
          <w:ilvl w:val="0"/>
          <w:numId w:val="14"/>
        </w:numPr>
        <w:ind w:left="360"/>
        <w:rPr>
          <w:rFonts w:ascii="Georgia" w:hAnsi="Georgia"/>
          <w:i/>
          <w:color w:val="984806"/>
          <w:sz w:val="20"/>
          <w:szCs w:val="20"/>
        </w:rPr>
      </w:pPr>
      <w:r>
        <w:rPr>
          <w:noProof/>
        </w:rPr>
        <w:pict>
          <v:shape id="Immagine 6" o:spid="_x0000_s1029" type="#_x0000_t75" style="position:absolute;left:0;text-align:left;margin-left:-28.55pt;margin-top:11.95pt;width:356.65pt;height:271.2pt;z-index:25165824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">
            <v:imagedata r:id="rId8" o:title=""/>
            <o:lock v:ext="edit" aspectratio="f"/>
            <w10:wrap type="square"/>
          </v:shape>
        </w:pict>
      </w:r>
      <w:r w:rsidRPr="00731F7B">
        <w:rPr>
          <w:rFonts w:ascii="Georgia" w:hAnsi="Georgia"/>
          <w:i/>
          <w:color w:val="984806"/>
          <w:sz w:val="20"/>
          <w:szCs w:val="20"/>
        </w:rPr>
        <w:t xml:space="preserve">possono fornire serie cronologiche molto lunghe per chi studia il </w:t>
      </w:r>
      <w:hyperlink r:id="rId9" w:tooltip="Clima" w:history="1">
        <w:r w:rsidRPr="002A500D">
          <w:rPr>
            <w:rStyle w:val="Hyperlink"/>
            <w:rFonts w:ascii="Georgia" w:hAnsi="Georgia"/>
            <w:b/>
            <w:i/>
            <w:color w:val="984806"/>
            <w:sz w:val="20"/>
            <w:szCs w:val="20"/>
            <w:u w:val="none"/>
          </w:rPr>
          <w:t>clima</w:t>
        </w:r>
      </w:hyperlink>
      <w:r w:rsidRPr="00731F7B">
        <w:rPr>
          <w:rFonts w:ascii="Georgia" w:hAnsi="Georgia"/>
          <w:i/>
          <w:color w:val="984806"/>
          <w:sz w:val="20"/>
          <w:szCs w:val="20"/>
        </w:rPr>
        <w:t xml:space="preserve"> del passato</w:t>
      </w:r>
    </w:p>
    <w:p w:rsidR="004B7854" w:rsidRPr="00731F7B" w:rsidRDefault="004B7854" w:rsidP="00605B53">
      <w:pPr>
        <w:pStyle w:val="ListParagraph"/>
        <w:ind w:left="360"/>
        <w:rPr>
          <w:rFonts w:ascii="Georgia" w:hAnsi="Georgia"/>
          <w:i/>
          <w:color w:val="984806"/>
          <w:sz w:val="20"/>
          <w:szCs w:val="20"/>
        </w:rPr>
      </w:pPr>
    </w:p>
    <w:p w:rsidR="004B7854" w:rsidRDefault="004B7854" w:rsidP="00731F7B">
      <w:pPr>
        <w:pStyle w:val="ListParagraph"/>
        <w:numPr>
          <w:ilvl w:val="0"/>
          <w:numId w:val="14"/>
        </w:numPr>
        <w:ind w:left="360"/>
        <w:rPr>
          <w:rFonts w:ascii="Georgia" w:hAnsi="Georgia"/>
          <w:i/>
          <w:color w:val="984806"/>
          <w:sz w:val="20"/>
          <w:szCs w:val="20"/>
        </w:rPr>
      </w:pPr>
      <w:r w:rsidRPr="00731F7B">
        <w:rPr>
          <w:rFonts w:ascii="Georgia" w:hAnsi="Georgia"/>
          <w:i/>
          <w:color w:val="984806"/>
          <w:sz w:val="20"/>
          <w:szCs w:val="20"/>
        </w:rPr>
        <w:t xml:space="preserve">il </w:t>
      </w:r>
      <w:hyperlink r:id="rId10" w:tooltip="Germoplasma" w:history="1">
        <w:r w:rsidRPr="002A500D">
          <w:rPr>
            <w:rStyle w:val="Hyperlink"/>
            <w:rFonts w:ascii="Georgia" w:hAnsi="Georgia"/>
            <w:b/>
            <w:i/>
            <w:color w:val="984806"/>
            <w:sz w:val="20"/>
            <w:szCs w:val="20"/>
            <w:u w:val="none"/>
          </w:rPr>
          <w:t>germoplasma</w:t>
        </w:r>
      </w:hyperlink>
      <w:r w:rsidRPr="00731F7B">
        <w:rPr>
          <w:rFonts w:ascii="Georgia" w:hAnsi="Georgia"/>
          <w:i/>
          <w:color w:val="984806"/>
          <w:sz w:val="20"/>
          <w:szCs w:val="20"/>
        </w:rPr>
        <w:t xml:space="preserve"> di una pianta molto longeva o di grandi dimensioni è adatta all'ambiente e resiste alle avversità, quindi può essere usata come pianta da </w:t>
      </w:r>
      <w:hyperlink r:id="rId11" w:tooltip="Seme" w:history="1">
        <w:r w:rsidRPr="00731F7B">
          <w:rPr>
            <w:rStyle w:val="Hyperlink"/>
            <w:rFonts w:ascii="Georgia" w:hAnsi="Georgia"/>
            <w:i/>
            <w:color w:val="984806"/>
            <w:sz w:val="20"/>
            <w:szCs w:val="20"/>
            <w:u w:val="none"/>
          </w:rPr>
          <w:t>seme</w:t>
        </w:r>
      </w:hyperlink>
      <w:r w:rsidRPr="00731F7B">
        <w:rPr>
          <w:rFonts w:ascii="Georgia" w:hAnsi="Georgia"/>
          <w:i/>
          <w:color w:val="984806"/>
          <w:sz w:val="20"/>
          <w:szCs w:val="20"/>
        </w:rPr>
        <w:t xml:space="preserve"> o per prelevarne materiale per la </w:t>
      </w:r>
      <w:hyperlink r:id="rId12" w:tooltip="Riproduzione" w:history="1">
        <w:r w:rsidRPr="00731F7B">
          <w:rPr>
            <w:rStyle w:val="Hyperlink"/>
            <w:rFonts w:ascii="Georgia" w:hAnsi="Georgia"/>
            <w:i/>
            <w:color w:val="984806"/>
            <w:sz w:val="20"/>
            <w:szCs w:val="20"/>
            <w:u w:val="none"/>
          </w:rPr>
          <w:t>riproduzione</w:t>
        </w:r>
      </w:hyperlink>
      <w:r w:rsidRPr="00731F7B">
        <w:rPr>
          <w:rFonts w:ascii="Georgia" w:hAnsi="Georgia"/>
          <w:i/>
          <w:color w:val="984806"/>
          <w:sz w:val="20"/>
          <w:szCs w:val="20"/>
        </w:rPr>
        <w:t xml:space="preserve"> vegetativa; </w:t>
      </w:r>
    </w:p>
    <w:p w:rsidR="004B7854" w:rsidRPr="00731F7B" w:rsidRDefault="004B7854" w:rsidP="00605B53">
      <w:pPr>
        <w:pStyle w:val="ListParagraph"/>
        <w:ind w:left="360"/>
        <w:rPr>
          <w:rFonts w:ascii="Georgia" w:hAnsi="Georgia"/>
          <w:i/>
          <w:color w:val="984806"/>
          <w:sz w:val="20"/>
          <w:szCs w:val="20"/>
        </w:rPr>
      </w:pPr>
    </w:p>
    <w:p w:rsidR="004B7854" w:rsidRDefault="004B7854" w:rsidP="00731F7B">
      <w:pPr>
        <w:pStyle w:val="ListParagraph"/>
        <w:numPr>
          <w:ilvl w:val="0"/>
          <w:numId w:val="14"/>
        </w:numPr>
        <w:ind w:left="360"/>
        <w:rPr>
          <w:rFonts w:ascii="Georgia" w:hAnsi="Georgia"/>
          <w:i/>
          <w:color w:val="984806"/>
          <w:sz w:val="20"/>
          <w:szCs w:val="20"/>
        </w:rPr>
      </w:pPr>
      <w:r w:rsidRPr="00731F7B">
        <w:rPr>
          <w:rFonts w:ascii="Georgia" w:hAnsi="Georgia"/>
          <w:i/>
          <w:color w:val="984806"/>
          <w:sz w:val="20"/>
          <w:szCs w:val="20"/>
        </w:rPr>
        <w:t xml:space="preserve">ha una </w:t>
      </w:r>
      <w:r w:rsidRPr="002A500D">
        <w:rPr>
          <w:rFonts w:ascii="Georgia" w:hAnsi="Georgia"/>
          <w:b/>
          <w:i/>
          <w:color w:val="984806"/>
          <w:sz w:val="20"/>
          <w:szCs w:val="20"/>
        </w:rPr>
        <w:t>funzione didattica</w:t>
      </w:r>
      <w:r w:rsidRPr="00731F7B">
        <w:rPr>
          <w:rFonts w:ascii="Georgia" w:hAnsi="Georgia"/>
          <w:i/>
          <w:color w:val="984806"/>
          <w:sz w:val="20"/>
          <w:szCs w:val="20"/>
        </w:rPr>
        <w:t xml:space="preserve">: i requisiti stessi degli alberi monumentali fanno sì che essi siano assai interessanti per studenti e studiosi; </w:t>
      </w:r>
    </w:p>
    <w:p w:rsidR="004B7854" w:rsidRPr="00731F7B" w:rsidRDefault="004B7854" w:rsidP="00605B53">
      <w:pPr>
        <w:pStyle w:val="ListParagraph"/>
        <w:ind w:left="360"/>
        <w:rPr>
          <w:rFonts w:ascii="Georgia" w:hAnsi="Georgia"/>
          <w:i/>
          <w:color w:val="984806"/>
          <w:sz w:val="20"/>
          <w:szCs w:val="20"/>
        </w:rPr>
      </w:pPr>
    </w:p>
    <w:p w:rsidR="004B7854" w:rsidRPr="00731F7B" w:rsidRDefault="004B7854" w:rsidP="00731F7B">
      <w:pPr>
        <w:pStyle w:val="ListParagraph"/>
        <w:numPr>
          <w:ilvl w:val="0"/>
          <w:numId w:val="14"/>
        </w:numPr>
        <w:ind w:left="360"/>
        <w:rPr>
          <w:rFonts w:ascii="Georgia" w:hAnsi="Georgia"/>
          <w:i/>
          <w:color w:val="984806"/>
          <w:sz w:val="20"/>
          <w:szCs w:val="20"/>
        </w:rPr>
      </w:pPr>
      <w:r w:rsidRPr="00731F7B">
        <w:rPr>
          <w:rFonts w:ascii="Georgia" w:hAnsi="Georgia"/>
          <w:i/>
          <w:color w:val="984806"/>
          <w:sz w:val="20"/>
          <w:szCs w:val="20"/>
        </w:rPr>
        <w:t xml:space="preserve">hanno una </w:t>
      </w:r>
      <w:r>
        <w:rPr>
          <w:rFonts w:ascii="Georgia" w:hAnsi="Georgia"/>
          <w:b/>
          <w:i/>
          <w:color w:val="984806"/>
          <w:sz w:val="20"/>
          <w:szCs w:val="20"/>
        </w:rPr>
        <w:t xml:space="preserve">mansione </w:t>
      </w:r>
      <w:r w:rsidRPr="002A500D">
        <w:rPr>
          <w:rFonts w:ascii="Georgia" w:hAnsi="Georgia"/>
          <w:b/>
          <w:i/>
          <w:color w:val="984806"/>
          <w:sz w:val="20"/>
          <w:szCs w:val="20"/>
        </w:rPr>
        <w:t xml:space="preserve">ecologica </w:t>
      </w:r>
      <w:r>
        <w:rPr>
          <w:rFonts w:ascii="Georgia" w:hAnsi="Georgia"/>
          <w:i/>
          <w:color w:val="984806"/>
          <w:sz w:val="20"/>
          <w:szCs w:val="20"/>
        </w:rPr>
        <w:t xml:space="preserve">di protezione, </w:t>
      </w:r>
      <w:r w:rsidRPr="00731F7B">
        <w:rPr>
          <w:rFonts w:ascii="Georgia" w:hAnsi="Georgia"/>
          <w:i/>
          <w:color w:val="984806"/>
          <w:sz w:val="20"/>
          <w:szCs w:val="20"/>
        </w:rPr>
        <w:t xml:space="preserve">si noti l'importanza dei grandi alberi nelle zone ad </w:t>
      </w:r>
      <w:hyperlink r:id="rId13" w:tooltip="Agricoltura" w:history="1">
        <w:r w:rsidRPr="00731F7B">
          <w:rPr>
            <w:rStyle w:val="Hyperlink"/>
            <w:rFonts w:ascii="Georgia" w:hAnsi="Georgia"/>
            <w:i/>
            <w:color w:val="984806"/>
            <w:sz w:val="20"/>
            <w:szCs w:val="20"/>
            <w:u w:val="none"/>
          </w:rPr>
          <w:t>agricoltura</w:t>
        </w:r>
      </w:hyperlink>
      <w:r w:rsidRPr="00731F7B">
        <w:rPr>
          <w:rFonts w:ascii="Georgia" w:hAnsi="Georgia"/>
          <w:i/>
          <w:color w:val="984806"/>
          <w:sz w:val="20"/>
          <w:szCs w:val="20"/>
        </w:rPr>
        <w:t xml:space="preserve"> intensiva, diventano rifugio per la piccola </w:t>
      </w:r>
      <w:hyperlink r:id="rId14" w:tooltip="Fauna" w:history="1">
        <w:r w:rsidRPr="00731F7B">
          <w:rPr>
            <w:rStyle w:val="Hyperlink"/>
            <w:rFonts w:ascii="Georgia" w:hAnsi="Georgia"/>
            <w:i/>
            <w:color w:val="984806"/>
            <w:sz w:val="20"/>
            <w:szCs w:val="20"/>
            <w:u w:val="none"/>
          </w:rPr>
          <w:t>fauna</w:t>
        </w:r>
      </w:hyperlink>
      <w:r w:rsidRPr="00731F7B">
        <w:rPr>
          <w:rFonts w:ascii="Georgia" w:hAnsi="Georgia"/>
          <w:i/>
          <w:color w:val="984806"/>
          <w:sz w:val="20"/>
          <w:szCs w:val="20"/>
        </w:rPr>
        <w:t xml:space="preserve"> oppure sede di un grande numero di organismi (</w:t>
      </w:r>
      <w:hyperlink r:id="rId15" w:tooltip="Fungi" w:history="1">
        <w:r w:rsidRPr="00731F7B">
          <w:rPr>
            <w:rStyle w:val="Hyperlink"/>
            <w:rFonts w:ascii="Georgia" w:hAnsi="Georgia"/>
            <w:i/>
            <w:color w:val="984806"/>
            <w:sz w:val="20"/>
            <w:szCs w:val="20"/>
            <w:u w:val="none"/>
          </w:rPr>
          <w:t>funghi</w:t>
        </w:r>
      </w:hyperlink>
      <w:r w:rsidRPr="00731F7B">
        <w:rPr>
          <w:rFonts w:ascii="Georgia" w:hAnsi="Georgia"/>
          <w:i/>
          <w:color w:val="984806"/>
          <w:sz w:val="20"/>
          <w:szCs w:val="20"/>
        </w:rPr>
        <w:t xml:space="preserve">, </w:t>
      </w:r>
      <w:hyperlink r:id="rId16" w:tooltip="Lichene" w:history="1">
        <w:r w:rsidRPr="00731F7B">
          <w:rPr>
            <w:rStyle w:val="Hyperlink"/>
            <w:rFonts w:ascii="Georgia" w:hAnsi="Georgia"/>
            <w:i/>
            <w:color w:val="984806"/>
            <w:sz w:val="20"/>
            <w:szCs w:val="20"/>
            <w:u w:val="none"/>
          </w:rPr>
          <w:t>licheni</w:t>
        </w:r>
      </w:hyperlink>
      <w:r w:rsidRPr="00731F7B">
        <w:rPr>
          <w:rFonts w:ascii="Georgia" w:hAnsi="Georgia"/>
          <w:i/>
          <w:color w:val="984806"/>
          <w:sz w:val="20"/>
          <w:szCs w:val="20"/>
        </w:rPr>
        <w:t xml:space="preserve">, </w:t>
      </w:r>
      <w:hyperlink r:id="rId17" w:tooltip="Insecta" w:history="1">
        <w:r w:rsidRPr="00731F7B">
          <w:rPr>
            <w:rStyle w:val="Hyperlink"/>
            <w:rFonts w:ascii="Georgia" w:hAnsi="Georgia"/>
            <w:i/>
            <w:color w:val="984806"/>
            <w:sz w:val="20"/>
            <w:szCs w:val="20"/>
            <w:u w:val="none"/>
          </w:rPr>
          <w:t>insetti</w:t>
        </w:r>
      </w:hyperlink>
      <w:r w:rsidRPr="00731F7B">
        <w:rPr>
          <w:rFonts w:ascii="Georgia" w:hAnsi="Georgia"/>
          <w:i/>
          <w:color w:val="984806"/>
          <w:sz w:val="20"/>
          <w:szCs w:val="20"/>
        </w:rPr>
        <w:t>, ecc.).</w:t>
      </w:r>
    </w:p>
    <w:p w:rsidR="004B7854" w:rsidRPr="00731F7B" w:rsidRDefault="004B7854" w:rsidP="00773577">
      <w:pPr>
        <w:rPr>
          <w:i/>
          <w:sz w:val="20"/>
          <w:szCs w:val="20"/>
        </w:rPr>
      </w:pPr>
    </w:p>
    <w:p w:rsidR="004B7854" w:rsidRPr="00FB23E5" w:rsidRDefault="004B7854" w:rsidP="00731F7B">
      <w:pPr>
        <w:pBdr>
          <w:top w:val="single" w:sz="8" w:space="1" w:color="984806" w:shadow="1"/>
          <w:left w:val="single" w:sz="8" w:space="4" w:color="984806" w:shadow="1"/>
          <w:bottom w:val="single" w:sz="8" w:space="1" w:color="984806" w:shadow="1"/>
          <w:right w:val="single" w:sz="8" w:space="4" w:color="984806" w:shadow="1"/>
        </w:pBdr>
        <w:shd w:val="clear" w:color="auto" w:fill="EAF1DD"/>
        <w:rPr>
          <w:rFonts w:ascii="Georgia" w:hAnsi="Georgia"/>
          <w:b/>
          <w:color w:val="76923C"/>
        </w:rPr>
      </w:pPr>
      <w:r w:rsidRPr="00FB23E5">
        <w:rPr>
          <w:rFonts w:ascii="Georgia" w:hAnsi="Georgia"/>
          <w:b/>
          <w:color w:val="76923C"/>
        </w:rPr>
        <w:t>Domenica 1 giugno  2014</w:t>
      </w:r>
      <w:r w:rsidRPr="00FB23E5">
        <w:rPr>
          <w:rFonts w:ascii="Georgia" w:hAnsi="Georgia"/>
          <w:b/>
          <w:color w:val="76923C"/>
        </w:rPr>
        <w:tab/>
        <w:t xml:space="preserve">          RIOLUNATO </w:t>
      </w:r>
      <w:r w:rsidRPr="00FB23E5">
        <w:rPr>
          <w:rFonts w:ascii="Georgia" w:hAnsi="Georgia"/>
          <w:b/>
          <w:color w:val="76923C"/>
        </w:rPr>
        <w:tab/>
      </w:r>
      <w:r w:rsidRPr="00FB23E5">
        <w:rPr>
          <w:rFonts w:ascii="Georgia" w:hAnsi="Georgia"/>
          <w:b/>
          <w:color w:val="76923C"/>
        </w:rPr>
        <w:tab/>
      </w:r>
      <w:r w:rsidRPr="00FB23E5">
        <w:rPr>
          <w:rFonts w:ascii="Georgia" w:hAnsi="Georgia"/>
          <w:b/>
          <w:color w:val="76923C"/>
        </w:rPr>
        <w:tab/>
        <w:t xml:space="preserve">         Percorso</w:t>
      </w:r>
    </w:p>
    <w:p w:rsidR="004B7854" w:rsidRPr="00FB23E5" w:rsidRDefault="004B7854" w:rsidP="00731F7B">
      <w:pPr>
        <w:pBdr>
          <w:top w:val="single" w:sz="8" w:space="1" w:color="984806" w:shadow="1"/>
          <w:left w:val="single" w:sz="8" w:space="4" w:color="984806" w:shadow="1"/>
          <w:bottom w:val="single" w:sz="8" w:space="1" w:color="984806" w:shadow="1"/>
          <w:right w:val="single" w:sz="8" w:space="4" w:color="984806" w:shadow="1"/>
        </w:pBdr>
        <w:shd w:val="clear" w:color="auto" w:fill="EAF1DD"/>
        <w:jc w:val="center"/>
        <w:rPr>
          <w:rFonts w:ascii="Georgia" w:hAnsi="Georgia"/>
          <w:i/>
          <w:color w:val="76923C"/>
        </w:rPr>
      </w:pPr>
      <w:r w:rsidRPr="00FB23E5">
        <w:rPr>
          <w:rFonts w:ascii="Georgia" w:hAnsi="Georgia"/>
          <w:i/>
          <w:color w:val="76923C"/>
        </w:rPr>
        <w:t>La Santona  – Serpiano (PS) – Riolunato  (PT)</w:t>
      </w:r>
    </w:p>
    <w:p w:rsidR="004B7854" w:rsidRDefault="004B7854" w:rsidP="00B0026A">
      <w:pPr>
        <w:outlineLvl w:val="2"/>
        <w:rPr>
          <w:rFonts w:ascii="Georgia" w:hAnsi="Georgia" w:cs="Arial"/>
          <w:b/>
          <w:i/>
          <w:color w:val="0070C0"/>
          <w:spacing w:val="-5"/>
          <w:sz w:val="20"/>
          <w:szCs w:val="20"/>
        </w:rPr>
      </w:pPr>
    </w:p>
    <w:p w:rsidR="004B7854" w:rsidRDefault="004B7854" w:rsidP="00760937">
      <w:pPr>
        <w:rPr>
          <w:rFonts w:ascii="Georgia" w:hAnsi="Georgia"/>
          <w:b/>
          <w:color w:val="4F6228"/>
          <w:sz w:val="22"/>
          <w:szCs w:val="22"/>
        </w:rPr>
      </w:pPr>
      <w:r w:rsidRPr="00760937">
        <w:rPr>
          <w:rFonts w:ascii="Georgia" w:hAnsi="Georgia"/>
          <w:b/>
          <w:i/>
          <w:color w:val="4F6228"/>
          <w:sz w:val="22"/>
          <w:szCs w:val="22"/>
        </w:rPr>
        <w:t>Lungo il percorso si possono osservare  tra l’altro</w:t>
      </w:r>
      <w:r>
        <w:rPr>
          <w:rFonts w:ascii="Georgia" w:hAnsi="Georgia"/>
          <w:b/>
          <w:color w:val="4F6228"/>
          <w:sz w:val="22"/>
          <w:szCs w:val="22"/>
        </w:rPr>
        <w:t xml:space="preserve"> :</w:t>
      </w:r>
    </w:p>
    <w:p w:rsidR="004B7854" w:rsidRDefault="004B7854" w:rsidP="00EA34A2">
      <w:pPr>
        <w:rPr>
          <w:rFonts w:ascii="Georgia" w:hAnsi="Georgia" w:cs="Arial"/>
          <w:b/>
          <w:spacing w:val="-5"/>
          <w:sz w:val="20"/>
          <w:szCs w:val="20"/>
        </w:rPr>
      </w:pPr>
    </w:p>
    <w:p w:rsidR="004B7854" w:rsidRDefault="004B7854" w:rsidP="00EA34A2">
      <w:r w:rsidRPr="00EA34A2">
        <w:rPr>
          <w:rFonts w:ascii="Georgia" w:hAnsi="Georgia" w:cs="Arial"/>
          <w:b/>
          <w:spacing w:val="-5"/>
          <w:sz w:val="20"/>
          <w:szCs w:val="20"/>
        </w:rPr>
        <w:t>Il Melo delle Bargole</w:t>
      </w:r>
      <w:r>
        <w:rPr>
          <w:rFonts w:ascii="Georgia" w:hAnsi="Georgia" w:cs="Arial"/>
          <w:b/>
          <w:spacing w:val="-5"/>
          <w:sz w:val="20"/>
          <w:szCs w:val="20"/>
        </w:rPr>
        <w:t xml:space="preserve"> </w:t>
      </w:r>
      <w:r w:rsidRPr="00EA34A2">
        <w:rPr>
          <w:rFonts w:ascii="Georgia" w:hAnsi="Georgia" w:cs="Arial"/>
          <w:b/>
          <w:spacing w:val="-5"/>
          <w:sz w:val="20"/>
          <w:szCs w:val="20"/>
        </w:rPr>
        <w:t xml:space="preserve"> </w:t>
      </w:r>
      <w:r w:rsidRPr="00EA34A2">
        <w:t>ha un’età</w:t>
      </w:r>
      <w:r>
        <w:t xml:space="preserve"> stimata di circa 100 anni, altezza 8 mt, circonferenza del tronco 1,53 mt</w:t>
      </w:r>
    </w:p>
    <w:p w:rsidR="004B7854" w:rsidRDefault="004B7854" w:rsidP="00EA34A2"/>
    <w:p w:rsidR="004B7854" w:rsidRDefault="004B7854" w:rsidP="00EA34A2">
      <w:r>
        <w:rPr>
          <w:rFonts w:ascii="Georgia" w:hAnsi="Georgia" w:cs="Arial"/>
          <w:b/>
          <w:spacing w:val="-5"/>
          <w:sz w:val="20"/>
          <w:szCs w:val="20"/>
        </w:rPr>
        <w:t>Il Pero</w:t>
      </w:r>
      <w:r w:rsidRPr="00EA34A2">
        <w:rPr>
          <w:rFonts w:ascii="Georgia" w:hAnsi="Georgia" w:cs="Arial"/>
          <w:b/>
          <w:spacing w:val="-5"/>
          <w:sz w:val="20"/>
          <w:szCs w:val="20"/>
        </w:rPr>
        <w:t xml:space="preserve"> delle Bargole </w:t>
      </w:r>
      <w:r>
        <w:rPr>
          <w:rFonts w:ascii="Georgia" w:hAnsi="Georgia" w:cs="Arial"/>
          <w:b/>
          <w:spacing w:val="-5"/>
          <w:sz w:val="20"/>
          <w:szCs w:val="20"/>
        </w:rPr>
        <w:t xml:space="preserve"> </w:t>
      </w:r>
      <w:r w:rsidRPr="00EA34A2">
        <w:t>ha un’età</w:t>
      </w:r>
      <w:r>
        <w:t xml:space="preserve"> stimata di circa 200 anni, altezza 15 mt, circonferenza del tronco 2,30 mt</w:t>
      </w:r>
    </w:p>
    <w:p w:rsidR="004B7854" w:rsidRDefault="004B7854" w:rsidP="00EA34A2"/>
    <w:p w:rsidR="004B7854" w:rsidRPr="00760937" w:rsidRDefault="004B7854" w:rsidP="00A47645">
      <w:pPr>
        <w:pBdr>
          <w:top w:val="double" w:sz="4" w:space="1" w:color="984806" w:shadow="1"/>
          <w:left w:val="double" w:sz="4" w:space="4" w:color="984806" w:shadow="1"/>
          <w:bottom w:val="double" w:sz="4" w:space="1" w:color="984806" w:shadow="1"/>
          <w:right w:val="double" w:sz="4" w:space="4" w:color="984806" w:shadow="1"/>
        </w:pBdr>
        <w:shd w:val="clear" w:color="auto" w:fill="FDE9D9"/>
        <w:rPr>
          <w:rFonts w:ascii="Georgia" w:hAnsi="Georgia"/>
          <w:i/>
          <w:sz w:val="20"/>
          <w:szCs w:val="20"/>
        </w:rPr>
      </w:pPr>
      <w:r w:rsidRPr="00731F7B">
        <w:rPr>
          <w:rFonts w:ascii="Georgia" w:hAnsi="Georgia"/>
          <w:i/>
          <w:color w:val="4F6228"/>
          <w:sz w:val="20"/>
          <w:szCs w:val="20"/>
        </w:rPr>
        <w:t>Nel 1982 il Corpo forestale dello Stato lanciò il primo "Censimento nazionale degli alberi di notevole interesse", per individuare e catalogare le piante singole o in gruppi, che presentavano alcune caratteristiche particolari: dimensioni eccezionali rispetto alla specie, forme singolari, qualità estetiche e valore storico. Un'opera certosina che portò i forestali in boschi e giardini, paesi e città, montagna e campagna, per trovare e schedare i campioni della vegetazione, e per raccogliere tutti quei materiali storici e scientifici che oggi permettono di apprezzarli nella loro irripetibile "individualità". In breve le schede si riempirono di dati - altezza, diame</w:t>
      </w:r>
      <w:r>
        <w:rPr>
          <w:rFonts w:ascii="Georgia" w:hAnsi="Georgia"/>
          <w:i/>
          <w:color w:val="4F6228"/>
          <w:sz w:val="20"/>
          <w:szCs w:val="20"/>
        </w:rPr>
        <w:t>tro, stato fitosanitario, età …</w:t>
      </w:r>
      <w:r w:rsidRPr="00731F7B">
        <w:rPr>
          <w:rFonts w:ascii="Georgia" w:hAnsi="Georgia"/>
          <w:i/>
          <w:color w:val="4F6228"/>
          <w:sz w:val="20"/>
          <w:szCs w:val="20"/>
        </w:rPr>
        <w:t xml:space="preserve">e nacque una nuova geografia monumentale italiana, paragonabile per rarità e pregio a quella archeologica. Da allora la ricerca non si è più interrotta: più di un terzo della superficie italiana è ricoperta da foreste e la ricerca dei patriarchi verdi nel tempo si è estesa anche alle pieghe del territorio più difficili da raggiungere. La quantità di dati raccolta nel tempo è sorprendente: </w:t>
      </w:r>
      <w:r w:rsidRPr="00731F7B">
        <w:rPr>
          <w:rStyle w:val="Strong"/>
          <w:rFonts w:ascii="Georgia" w:hAnsi="Georgia"/>
          <w:i/>
          <w:color w:val="4F6228"/>
          <w:sz w:val="20"/>
          <w:szCs w:val="20"/>
        </w:rPr>
        <w:t>l'Italia possiede un patrimonio di monumenti verdi forte di 22.000 "alberi di notevole interesse"</w:t>
      </w:r>
      <w:r w:rsidRPr="00731F7B">
        <w:rPr>
          <w:rFonts w:ascii="Georgia" w:hAnsi="Georgia"/>
          <w:i/>
          <w:color w:val="4F6228"/>
          <w:sz w:val="20"/>
          <w:szCs w:val="20"/>
        </w:rPr>
        <w:t xml:space="preserve">. </w:t>
      </w:r>
      <w:r w:rsidRPr="00731F7B">
        <w:rPr>
          <w:rStyle w:val="Strong"/>
          <w:rFonts w:ascii="Georgia" w:hAnsi="Georgia"/>
          <w:i/>
          <w:color w:val="4F6228"/>
          <w:sz w:val="20"/>
          <w:szCs w:val="20"/>
        </w:rPr>
        <w:t>Tra questi oltre 2.000 sono definiti di "grande interesse" e ben 150 di "eccezionale valore storico o monumentale".</w:t>
      </w:r>
      <w:r w:rsidRPr="00731F7B">
        <w:rPr>
          <w:rFonts w:ascii="Georgia" w:hAnsi="Georgia"/>
          <w:i/>
          <w:color w:val="4F6228"/>
          <w:sz w:val="20"/>
          <w:szCs w:val="20"/>
        </w:rPr>
        <w:br/>
        <w:t xml:space="preserve">Il censimento, infatti, non ha interessato gli alberi come categoria vegetale, o come risorsa economica, ma come singoli soggetti arborei che hanno una propria "individualità" per essere eccezionalmente vecchi, per essere stati protagonisti di episodi storici o per essere legati alla vita di uomini illustri o di Santi. </w:t>
      </w:r>
      <w:r w:rsidRPr="00731F7B">
        <w:rPr>
          <w:rFonts w:ascii="Georgia" w:hAnsi="Georgia"/>
          <w:b/>
          <w:i/>
          <w:color w:val="4F6228"/>
          <w:sz w:val="20"/>
          <w:szCs w:val="20"/>
        </w:rPr>
        <w:t xml:space="preserve">Monumenti della natura, insomma, che si collocano accanto a quelli creati dall'uomo e costituiscono un patrimonio di inestimabile valore, da conoscere e da tutelare. </w:t>
      </w:r>
      <w:r w:rsidRPr="00731F7B">
        <w:rPr>
          <w:rFonts w:ascii="Georgia" w:hAnsi="Georgia"/>
          <w:b/>
          <w:i/>
          <w:color w:val="4F6228"/>
          <w:sz w:val="20"/>
          <w:szCs w:val="20"/>
        </w:rPr>
        <w:br/>
      </w:r>
    </w:p>
    <w:p w:rsidR="004B7854" w:rsidRPr="00FB23E5" w:rsidRDefault="004B7854" w:rsidP="00731F7B">
      <w:pPr>
        <w:pBdr>
          <w:top w:val="single" w:sz="2" w:space="1" w:color="984806" w:shadow="1"/>
          <w:left w:val="single" w:sz="2" w:space="4" w:color="984806" w:shadow="1"/>
          <w:bottom w:val="single" w:sz="2" w:space="1" w:color="984806" w:shadow="1"/>
          <w:right w:val="single" w:sz="2" w:space="4" w:color="984806" w:shadow="1"/>
        </w:pBdr>
        <w:shd w:val="clear" w:color="auto" w:fill="EAF1DD"/>
        <w:rPr>
          <w:rFonts w:ascii="Georgia" w:hAnsi="Georgia"/>
          <w:b/>
          <w:color w:val="76923C"/>
        </w:rPr>
      </w:pPr>
      <w:r w:rsidRPr="00FB23E5">
        <w:rPr>
          <w:rFonts w:ascii="Georgia" w:hAnsi="Georgia"/>
          <w:b/>
          <w:color w:val="76923C"/>
        </w:rPr>
        <w:t>Lunedì 2 giugno</w:t>
      </w:r>
      <w:r>
        <w:rPr>
          <w:rFonts w:ascii="Georgia" w:hAnsi="Georgia"/>
          <w:b/>
          <w:color w:val="76923C"/>
        </w:rPr>
        <w:t xml:space="preserve">  2014</w:t>
      </w:r>
      <w:r>
        <w:rPr>
          <w:rFonts w:ascii="Georgia" w:hAnsi="Georgia"/>
          <w:b/>
          <w:color w:val="76923C"/>
        </w:rPr>
        <w:tab/>
        <w:t xml:space="preserve">          MONTECRETO</w:t>
      </w:r>
      <w:r w:rsidRPr="00FB23E5">
        <w:rPr>
          <w:rFonts w:ascii="Georgia" w:hAnsi="Georgia"/>
          <w:b/>
          <w:color w:val="76923C"/>
        </w:rPr>
        <w:tab/>
      </w:r>
      <w:r w:rsidRPr="00FB23E5">
        <w:rPr>
          <w:rFonts w:ascii="Georgia" w:hAnsi="Georgia"/>
          <w:b/>
          <w:color w:val="76923C"/>
        </w:rPr>
        <w:tab/>
      </w:r>
      <w:r w:rsidRPr="00FB23E5">
        <w:rPr>
          <w:rFonts w:ascii="Georgia" w:hAnsi="Georgia"/>
          <w:b/>
          <w:color w:val="76923C"/>
        </w:rPr>
        <w:tab/>
        <w:t xml:space="preserve">         </w:t>
      </w:r>
      <w:r>
        <w:rPr>
          <w:rFonts w:ascii="Georgia" w:hAnsi="Georgia"/>
          <w:b/>
          <w:color w:val="76923C"/>
        </w:rPr>
        <w:t xml:space="preserve">           </w:t>
      </w:r>
      <w:r w:rsidRPr="00FB23E5">
        <w:rPr>
          <w:rFonts w:ascii="Georgia" w:hAnsi="Georgia"/>
          <w:b/>
          <w:color w:val="76923C"/>
        </w:rPr>
        <w:t>Percorso</w:t>
      </w:r>
    </w:p>
    <w:p w:rsidR="004B7854" w:rsidRPr="00FB23E5" w:rsidRDefault="004B7854" w:rsidP="00731F7B">
      <w:pPr>
        <w:pBdr>
          <w:top w:val="single" w:sz="2" w:space="1" w:color="984806" w:shadow="1"/>
          <w:left w:val="single" w:sz="2" w:space="4" w:color="984806" w:shadow="1"/>
          <w:bottom w:val="single" w:sz="2" w:space="1" w:color="984806" w:shadow="1"/>
          <w:right w:val="single" w:sz="2" w:space="4" w:color="984806" w:shadow="1"/>
        </w:pBdr>
        <w:shd w:val="clear" w:color="auto" w:fill="EAF1DD"/>
        <w:jc w:val="center"/>
        <w:rPr>
          <w:rFonts w:ascii="Georgia" w:hAnsi="Georgia"/>
          <w:i/>
          <w:color w:val="76923C"/>
        </w:rPr>
      </w:pPr>
      <w:r w:rsidRPr="00FB23E5">
        <w:rPr>
          <w:rFonts w:ascii="Georgia" w:hAnsi="Georgia"/>
          <w:i/>
          <w:color w:val="76923C"/>
        </w:rPr>
        <w:t xml:space="preserve">Riolunato  – Montecreto(PS) – Polinago </w:t>
      </w:r>
    </w:p>
    <w:p w:rsidR="004B7854" w:rsidRDefault="004B7854" w:rsidP="00FB5531"/>
    <w:p w:rsidR="004B7854" w:rsidRPr="00760937" w:rsidRDefault="004B7854" w:rsidP="00760937">
      <w:pPr>
        <w:rPr>
          <w:rFonts w:ascii="Georgia" w:hAnsi="Georgia"/>
          <w:b/>
          <w:i/>
          <w:color w:val="4F6228"/>
          <w:sz w:val="22"/>
          <w:szCs w:val="22"/>
        </w:rPr>
      </w:pPr>
      <w:r w:rsidRPr="00760937">
        <w:rPr>
          <w:rFonts w:ascii="Georgia" w:hAnsi="Georgia"/>
          <w:b/>
          <w:i/>
          <w:color w:val="4F6228"/>
          <w:sz w:val="22"/>
          <w:szCs w:val="22"/>
        </w:rPr>
        <w:t>Lungo il percorso si possono osservare  tra l’altro :</w:t>
      </w:r>
    </w:p>
    <w:p w:rsidR="004B7854" w:rsidRDefault="004B7854" w:rsidP="00FB5531"/>
    <w:p w:rsidR="004B7854" w:rsidRDefault="004B7854" w:rsidP="00560F50">
      <w:r w:rsidRPr="00560F50">
        <w:rPr>
          <w:b/>
        </w:rPr>
        <w:t>Castagno di Montecreto</w:t>
      </w:r>
      <w:r>
        <w:t xml:space="preserve"> </w:t>
      </w:r>
      <w:r w:rsidRPr="00EA34A2">
        <w:t>ha un’età</w:t>
      </w:r>
      <w:r>
        <w:t xml:space="preserve"> stimata di circa 100 anni, altezza 19 mt, circonferenza del tronco 5,00 mt</w:t>
      </w:r>
    </w:p>
    <w:p w:rsidR="004B7854" w:rsidRDefault="004B7854" w:rsidP="0085216F"/>
    <w:p w:rsidR="004B7854" w:rsidRPr="0019791D" w:rsidRDefault="004B7854" w:rsidP="0085216F">
      <w:pPr>
        <w:rPr>
          <w:rFonts w:ascii="Georgia" w:hAnsi="Georgia"/>
          <w:b/>
          <w:i/>
          <w:color w:val="008000"/>
          <w:sz w:val="18"/>
          <w:szCs w:val="18"/>
        </w:rPr>
      </w:pPr>
      <w:r>
        <w:rPr>
          <w:noProof/>
        </w:rPr>
        <w:pict>
          <v:shape id="Immagine 7" o:spid="_x0000_s1030" type="#_x0000_t75" style="position:absolute;margin-left:251.2pt;margin-top:34.7pt;width:251.05pt;height:326.4pt;z-index:25165926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CAgICAgIAAAAAAAAAAAZAAAIAAgACAAIAAgACAAIAAgACAAIAAAACAA&#10;IAAgACAAIAAgACAAIAAgACAAAAD/4Qv4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Dw/eHBhY2tldCBl&#10;bmQ9J3cnPz7/2wBDAAEBAQEBAQEBAQEBAQEBAQICAQEBAQMCAgICAwMEBAMDAwMEBAYFBAQFBAMD&#10;BQcFBQYGBgYGBAUHBwcGBwYGBgb/2wBDAQEBAQEBAQMCAgMGBAMEBgYGBgYGBgYGBgYGBgYGBgYG&#10;BgYGBgYGBgYGBgYGBgYGBgYGBgYGBgYGBgYGBgYGBgb/wAARCAMgAl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">
            <v:imagedata r:id="rId18" o:title=""/>
            <o:lock v:ext="edit" aspectratio="f"/>
            <w10:wrap type="square"/>
          </v:shape>
        </w:pict>
      </w:r>
      <w:hyperlink r:id="rId19" w:history="1">
        <w:r w:rsidRPr="000D6FB9">
          <w:rPr>
            <w:rStyle w:val="Hyperlink"/>
            <w:b/>
            <w:bCs/>
            <w:color w:val="984806"/>
            <w:u w:val="none"/>
          </w:rPr>
          <w:t>La legge n. 10 del 14 gennaio 2013</w:t>
        </w:r>
      </w:hyperlink>
      <w:r w:rsidRPr="000D6FB9">
        <w:rPr>
          <w:color w:val="984806"/>
        </w:rPr>
        <w:t xml:space="preserve">, che è entrata in vigore il 16 febbraio 2014… </w:t>
      </w:r>
      <w:r>
        <w:rPr>
          <w:color w:val="984806"/>
        </w:rPr>
        <w:t xml:space="preserve">tra l’altro, </w:t>
      </w:r>
      <w:r w:rsidRPr="000D6FB9">
        <w:rPr>
          <w:color w:val="984806"/>
        </w:rPr>
        <w:t xml:space="preserve">va a potenziare </w:t>
      </w:r>
      <w:r>
        <w:rPr>
          <w:color w:val="984806"/>
        </w:rPr>
        <w:t xml:space="preserve">e </w:t>
      </w:r>
      <w:r w:rsidRPr="000D6FB9">
        <w:rPr>
          <w:color w:val="984806"/>
        </w:rPr>
        <w:t xml:space="preserve">la tutela dei patriarchi verdi, patrimonio paesaggistico e </w:t>
      </w:r>
      <w:r>
        <w:rPr>
          <w:color w:val="984806"/>
        </w:rPr>
        <w:t xml:space="preserve">ambientale di grande pregio del </w:t>
      </w:r>
      <w:r w:rsidRPr="000D6FB9">
        <w:rPr>
          <w:color w:val="984806"/>
        </w:rPr>
        <w:t xml:space="preserve">nostro Paese. </w:t>
      </w:r>
      <w:r w:rsidRPr="000D6FB9">
        <w:rPr>
          <w:color w:val="984806"/>
        </w:rPr>
        <w:br/>
      </w:r>
    </w:p>
    <w:p w:rsidR="004B7854" w:rsidRPr="0019791D" w:rsidRDefault="004B7854" w:rsidP="0019791D">
      <w:pPr>
        <w:rPr>
          <w:rFonts w:ascii="Georgia" w:hAnsi="Georgia"/>
          <w:b/>
          <w:i/>
          <w:color w:val="008000"/>
          <w:sz w:val="20"/>
          <w:szCs w:val="20"/>
        </w:rPr>
      </w:pPr>
      <w:r w:rsidRPr="0019791D">
        <w:rPr>
          <w:rFonts w:ascii="Georgia" w:hAnsi="Georgia"/>
          <w:b/>
          <w:i/>
          <w:color w:val="008000"/>
          <w:sz w:val="20"/>
          <w:szCs w:val="20"/>
        </w:rPr>
        <w:t>Parco dei Castagni di Montecreto</w:t>
      </w:r>
    </w:p>
    <w:p w:rsidR="004B7854" w:rsidRPr="006A1894" w:rsidRDefault="004B7854" w:rsidP="0019791D">
      <w:pPr>
        <w:rPr>
          <w:rFonts w:ascii="Georgia" w:hAnsi="Georgia"/>
          <w:i/>
          <w:color w:val="008000"/>
          <w:sz w:val="20"/>
          <w:szCs w:val="20"/>
        </w:rPr>
      </w:pPr>
      <w:r w:rsidRPr="006A1894">
        <w:rPr>
          <w:rFonts w:ascii="Georgia" w:hAnsi="Georgia"/>
          <w:i/>
          <w:color w:val="008000"/>
          <w:sz w:val="20"/>
          <w:szCs w:val="20"/>
        </w:rPr>
        <w:t>Il territorio possied</w:t>
      </w:r>
      <w:r>
        <w:rPr>
          <w:rFonts w:ascii="Georgia" w:hAnsi="Georgia"/>
          <w:i/>
          <w:color w:val="008000"/>
          <w:sz w:val="20"/>
          <w:szCs w:val="20"/>
        </w:rPr>
        <w:t xml:space="preserve">e un patrimonio boschivo unico, </w:t>
      </w:r>
      <w:r w:rsidRPr="006A1894">
        <w:rPr>
          <w:rFonts w:ascii="Georgia" w:hAnsi="Georgia"/>
          <w:i/>
          <w:color w:val="008000"/>
          <w:sz w:val="20"/>
          <w:szCs w:val="20"/>
        </w:rPr>
        <w:t>Il Parco dei Castagni di Montecreto è uno degli spazi verdi più belli e suggestivi dell’Appennino.</w:t>
      </w:r>
    </w:p>
    <w:p w:rsidR="004B7854" w:rsidRPr="0019791D" w:rsidRDefault="004B7854" w:rsidP="0019791D">
      <w:pPr>
        <w:rPr>
          <w:rFonts w:ascii="Georgia" w:hAnsi="Georgia"/>
          <w:i/>
          <w:color w:val="984806"/>
          <w:sz w:val="20"/>
          <w:szCs w:val="20"/>
        </w:rPr>
      </w:pPr>
      <w:r w:rsidRPr="0019791D">
        <w:rPr>
          <w:rFonts w:ascii="Georgia" w:hAnsi="Georgia"/>
          <w:i/>
          <w:color w:val="984806"/>
          <w:sz w:val="20"/>
          <w:szCs w:val="20"/>
        </w:rPr>
        <w:t>Questo albero è stato i</w:t>
      </w:r>
      <w:r>
        <w:rPr>
          <w:rFonts w:ascii="Georgia" w:hAnsi="Georgia"/>
          <w:i/>
          <w:color w:val="984806"/>
          <w:sz w:val="20"/>
          <w:szCs w:val="20"/>
        </w:rPr>
        <w:t>l</w:t>
      </w:r>
      <w:r w:rsidRPr="0019791D">
        <w:rPr>
          <w:rFonts w:ascii="Georgia" w:hAnsi="Georgia"/>
          <w:i/>
          <w:color w:val="984806"/>
          <w:sz w:val="20"/>
          <w:szCs w:val="20"/>
        </w:rPr>
        <w:t xml:space="preserve"> vessillo per i suoi abitanti e fonte di vita in tutti i sensi, i suoi frutti, il suo legno </w:t>
      </w:r>
      <w:r>
        <w:rPr>
          <w:rFonts w:ascii="Georgia" w:hAnsi="Georgia"/>
          <w:i/>
          <w:color w:val="984806"/>
          <w:sz w:val="20"/>
          <w:szCs w:val="20"/>
        </w:rPr>
        <w:t xml:space="preserve">e </w:t>
      </w:r>
      <w:r w:rsidRPr="0019791D">
        <w:rPr>
          <w:rFonts w:ascii="Georgia" w:hAnsi="Georgia"/>
          <w:i/>
          <w:color w:val="984806"/>
          <w:sz w:val="20"/>
          <w:szCs w:val="20"/>
        </w:rPr>
        <w:t xml:space="preserve">le sue foglie erano, nei tempi passati, componenti essenziali per la vita delle popolazioni locali. </w:t>
      </w:r>
    </w:p>
    <w:p w:rsidR="004B7854" w:rsidRDefault="004B7854" w:rsidP="0019791D">
      <w:pPr>
        <w:rPr>
          <w:rFonts w:ascii="Georgia" w:hAnsi="Georgia"/>
          <w:i/>
          <w:color w:val="008000"/>
          <w:sz w:val="20"/>
          <w:szCs w:val="20"/>
        </w:rPr>
      </w:pPr>
      <w:r w:rsidRPr="006A1894">
        <w:rPr>
          <w:rFonts w:ascii="Georgia" w:hAnsi="Georgia"/>
          <w:i/>
          <w:color w:val="008000"/>
          <w:sz w:val="20"/>
          <w:szCs w:val="20"/>
        </w:rPr>
        <w:t xml:space="preserve">Montecreto fa parte delle “ </w:t>
      </w:r>
      <w:r w:rsidRPr="006A1894">
        <w:rPr>
          <w:rFonts w:ascii="Georgia" w:hAnsi="Georgia"/>
          <w:b/>
          <w:i/>
          <w:color w:val="008000"/>
          <w:sz w:val="20"/>
          <w:szCs w:val="20"/>
        </w:rPr>
        <w:t>Città del castagno”</w:t>
      </w:r>
      <w:r w:rsidRPr="006A1894">
        <w:rPr>
          <w:rFonts w:ascii="Georgia" w:hAnsi="Georgia"/>
          <w:i/>
          <w:color w:val="008000"/>
          <w:sz w:val="20"/>
          <w:szCs w:val="20"/>
        </w:rPr>
        <w:t xml:space="preserve"> associazione che si propone di favorire lo sviluppo della risorsa castagno e la sua cura, contribuendo alla protezione delle foreste, svolgendo un’azione positiva di difesa idrologica, mantenendo la tipicità del paesaggio e rappresentando una chiave di volta per la valorizzazione turistica e per il futuro delle nostre montagne.</w:t>
      </w:r>
    </w:p>
    <w:p w:rsidR="004B7854" w:rsidRPr="0019791D" w:rsidRDefault="004B7854" w:rsidP="0019791D">
      <w:pPr>
        <w:rPr>
          <w:rFonts w:ascii="Georgia" w:hAnsi="Georgia"/>
          <w:i/>
          <w:color w:val="984806"/>
          <w:sz w:val="20"/>
          <w:szCs w:val="20"/>
        </w:rPr>
      </w:pPr>
      <w:r w:rsidRPr="0019791D">
        <w:rPr>
          <w:rFonts w:ascii="Georgia" w:hAnsi="Georgia"/>
          <w:i/>
          <w:color w:val="984806"/>
          <w:sz w:val="20"/>
          <w:szCs w:val="20"/>
        </w:rPr>
        <w:t>Oggi possiamo ammirare nel par</w:t>
      </w:r>
      <w:r>
        <w:rPr>
          <w:rFonts w:ascii="Georgia" w:hAnsi="Georgia"/>
          <w:i/>
          <w:color w:val="984806"/>
          <w:sz w:val="20"/>
          <w:szCs w:val="20"/>
        </w:rPr>
        <w:t xml:space="preserve">co secolari e maestosi castagni, </w:t>
      </w:r>
      <w:r w:rsidRPr="0019791D">
        <w:rPr>
          <w:rFonts w:ascii="Georgia" w:hAnsi="Georgia"/>
          <w:i/>
          <w:color w:val="984806"/>
          <w:sz w:val="20"/>
          <w:szCs w:val="20"/>
        </w:rPr>
        <w:t>rimanendo a bocca aperta nell’ammirare l’immensità della natura.</w:t>
      </w:r>
    </w:p>
    <w:p w:rsidR="004B7854" w:rsidRPr="006A1894" w:rsidRDefault="004B7854" w:rsidP="0019791D">
      <w:pPr>
        <w:rPr>
          <w:rFonts w:ascii="Georgia" w:hAnsi="Georgia"/>
          <w:i/>
          <w:color w:val="008000"/>
          <w:sz w:val="20"/>
          <w:szCs w:val="20"/>
        </w:rPr>
      </w:pPr>
    </w:p>
    <w:p w:rsidR="004B7854" w:rsidRPr="006A1894" w:rsidRDefault="004B7854" w:rsidP="006A1894">
      <w:pPr>
        <w:rPr>
          <w:rFonts w:ascii="Georgia" w:hAnsi="Georgia"/>
          <w:i/>
          <w:color w:val="C0504D"/>
          <w:sz w:val="20"/>
          <w:szCs w:val="20"/>
        </w:rPr>
      </w:pPr>
    </w:p>
    <w:p w:rsidR="004B7854" w:rsidRDefault="004B7854" w:rsidP="00152444">
      <w:pPr>
        <w:rPr>
          <w:rFonts w:ascii="Georgia" w:hAnsi="Georgia"/>
          <w:b/>
          <w:i/>
          <w:color w:val="C0504D"/>
          <w:sz w:val="20"/>
          <w:szCs w:val="20"/>
        </w:rPr>
      </w:pPr>
    </w:p>
    <w:p w:rsidR="004B7854" w:rsidRPr="00FB23E5" w:rsidRDefault="004B7854" w:rsidP="001D4969">
      <w:pPr>
        <w:rPr>
          <w:rFonts w:ascii="Georgia" w:hAnsi="Georgia"/>
          <w:b/>
          <w:i/>
          <w:color w:val="76923C"/>
          <w:sz w:val="20"/>
          <w:szCs w:val="20"/>
        </w:rPr>
      </w:pPr>
      <w:r w:rsidRPr="00FB23E5">
        <w:rPr>
          <w:rFonts w:ascii="Georgia" w:hAnsi="Georgia"/>
          <w:b/>
          <w:i/>
          <w:color w:val="76923C"/>
          <w:sz w:val="20"/>
          <w:szCs w:val="20"/>
        </w:rPr>
        <w:t>Note</w:t>
      </w:r>
    </w:p>
    <w:p w:rsidR="004B7854" w:rsidRPr="00FB23E5" w:rsidRDefault="004B7854" w:rsidP="001D4969">
      <w:pPr>
        <w:numPr>
          <w:ilvl w:val="0"/>
          <w:numId w:val="3"/>
        </w:numPr>
        <w:rPr>
          <w:rFonts w:ascii="Georgia" w:hAnsi="Georgia"/>
          <w:b/>
          <w:i/>
          <w:color w:val="76923C"/>
          <w:sz w:val="20"/>
          <w:szCs w:val="20"/>
        </w:rPr>
      </w:pPr>
      <w:r w:rsidRPr="00FB23E5">
        <w:rPr>
          <w:rFonts w:ascii="Georgia" w:hAnsi="Georgia"/>
          <w:color w:val="76923C"/>
          <w:sz w:val="20"/>
          <w:szCs w:val="20"/>
        </w:rPr>
        <w:t>Chi desidera può partecipare con il proprio cavallo.</w:t>
      </w:r>
    </w:p>
    <w:p w:rsidR="004B7854" w:rsidRPr="00FB23E5" w:rsidRDefault="004B7854" w:rsidP="001D4969">
      <w:pPr>
        <w:numPr>
          <w:ilvl w:val="0"/>
          <w:numId w:val="3"/>
        </w:numPr>
        <w:rPr>
          <w:rFonts w:ascii="Georgia" w:hAnsi="Georgia"/>
          <w:b/>
          <w:i/>
          <w:color w:val="76923C"/>
          <w:sz w:val="20"/>
          <w:szCs w:val="20"/>
        </w:rPr>
      </w:pPr>
      <w:r w:rsidRPr="00FB23E5">
        <w:rPr>
          <w:rFonts w:ascii="Georgia" w:hAnsi="Georgia"/>
          <w:color w:val="76923C"/>
          <w:sz w:val="20"/>
          <w:szCs w:val="20"/>
        </w:rPr>
        <w:t>Amici e parenti possono aggregarsi ai punti tappa.</w:t>
      </w:r>
    </w:p>
    <w:p w:rsidR="004B7854" w:rsidRPr="00FB23E5" w:rsidRDefault="004B7854" w:rsidP="00661120">
      <w:pPr>
        <w:numPr>
          <w:ilvl w:val="0"/>
          <w:numId w:val="3"/>
        </w:numPr>
        <w:rPr>
          <w:rFonts w:ascii="Georgia" w:hAnsi="Georgia"/>
          <w:b/>
          <w:i/>
          <w:color w:val="76923C"/>
          <w:sz w:val="20"/>
          <w:szCs w:val="20"/>
        </w:rPr>
      </w:pPr>
      <w:r w:rsidRPr="00FB23E5">
        <w:rPr>
          <w:rFonts w:ascii="Georgia" w:hAnsi="Georgia"/>
          <w:color w:val="76923C"/>
          <w:sz w:val="20"/>
          <w:szCs w:val="20"/>
        </w:rPr>
        <w:t>Per motivi organizzativi il tragitto potrà subire delle variazioni.</w:t>
      </w:r>
    </w:p>
    <w:p w:rsidR="004B7854" w:rsidRPr="00FB23E5" w:rsidRDefault="004B7854" w:rsidP="00661120">
      <w:pPr>
        <w:numPr>
          <w:ilvl w:val="0"/>
          <w:numId w:val="3"/>
        </w:numPr>
        <w:rPr>
          <w:rFonts w:ascii="Georgia" w:hAnsi="Georgia"/>
          <w:b/>
          <w:i/>
          <w:color w:val="76923C"/>
          <w:sz w:val="20"/>
          <w:szCs w:val="20"/>
        </w:rPr>
      </w:pPr>
      <w:r w:rsidRPr="00FB23E5">
        <w:rPr>
          <w:rFonts w:ascii="Georgia" w:hAnsi="Georgia"/>
          <w:color w:val="76923C"/>
          <w:sz w:val="20"/>
          <w:szCs w:val="20"/>
        </w:rPr>
        <w:t>E’ possibile effettuare anche una giornata</w:t>
      </w:r>
    </w:p>
    <w:p w:rsidR="004B7854" w:rsidRPr="00FB23E5" w:rsidRDefault="004B7854" w:rsidP="00857928">
      <w:pPr>
        <w:numPr>
          <w:ilvl w:val="0"/>
          <w:numId w:val="3"/>
        </w:numPr>
        <w:rPr>
          <w:rFonts w:ascii="Georgia" w:hAnsi="Georgia"/>
          <w:b/>
          <w:i/>
          <w:color w:val="76923C"/>
          <w:sz w:val="20"/>
          <w:szCs w:val="20"/>
        </w:rPr>
      </w:pPr>
      <w:r w:rsidRPr="00FB23E5">
        <w:rPr>
          <w:rFonts w:ascii="Georgia" w:hAnsi="Georgia"/>
          <w:color w:val="76923C"/>
          <w:sz w:val="20"/>
          <w:szCs w:val="20"/>
        </w:rPr>
        <w:t>Auto o van di servizio saranno dedicati per trasporto bagagli, logistica e profende cavalli</w:t>
      </w:r>
    </w:p>
    <w:p w:rsidR="004B7854" w:rsidRDefault="004B7854" w:rsidP="00C6267B">
      <w:pPr>
        <w:rPr>
          <w:rFonts w:ascii="Georgia" w:hAnsi="Georgia"/>
          <w:b/>
          <w:i/>
          <w:color w:val="0070C0"/>
          <w:sz w:val="20"/>
          <w:szCs w:val="20"/>
        </w:rPr>
      </w:pPr>
    </w:p>
    <w:p w:rsidR="004B7854" w:rsidRPr="004D7C9C" w:rsidRDefault="004B7854" w:rsidP="00AD2BFE">
      <w:pPr>
        <w:rPr>
          <w:rFonts w:ascii="Georgia" w:hAnsi="Georgia"/>
          <w:color w:val="943634"/>
          <w:sz w:val="20"/>
          <w:szCs w:val="20"/>
        </w:rPr>
      </w:pPr>
      <w:r w:rsidRPr="004D7C9C">
        <w:rPr>
          <w:rFonts w:ascii="Georgia" w:hAnsi="Georgia"/>
          <w:b/>
          <w:i/>
          <w:color w:val="943634"/>
          <w:sz w:val="20"/>
          <w:szCs w:val="20"/>
        </w:rPr>
        <w:t xml:space="preserve">Tecnico </w:t>
      </w:r>
      <w:r w:rsidRPr="004D7C9C">
        <w:rPr>
          <w:rFonts w:ascii="Georgia" w:hAnsi="Georgia"/>
          <w:b/>
          <w:i/>
          <w:color w:val="943634"/>
          <w:sz w:val="20"/>
          <w:szCs w:val="20"/>
        </w:rPr>
        <w:tab/>
      </w:r>
      <w:r w:rsidRPr="00AD2BFE">
        <w:rPr>
          <w:rFonts w:ascii="Georgia" w:hAnsi="Georgia"/>
          <w:b/>
          <w:color w:val="943634"/>
          <w:sz w:val="20"/>
          <w:szCs w:val="20"/>
        </w:rPr>
        <w:t>Tiziano Bedostri</w:t>
      </w:r>
      <w:r w:rsidRPr="004D7C9C">
        <w:rPr>
          <w:rFonts w:ascii="Georgia" w:hAnsi="Georgia"/>
          <w:color w:val="943634"/>
          <w:sz w:val="20"/>
          <w:szCs w:val="20"/>
        </w:rPr>
        <w:t xml:space="preserve"> Tecnico di Equitazione di Campagna di III LIV FISE</w:t>
      </w:r>
    </w:p>
    <w:p w:rsidR="004B7854" w:rsidRDefault="004B7854" w:rsidP="00C6267B">
      <w:pPr>
        <w:rPr>
          <w:rFonts w:ascii="Georgia" w:hAnsi="Georgia"/>
          <w:b/>
          <w:i/>
          <w:color w:val="0070C0"/>
          <w:sz w:val="20"/>
          <w:szCs w:val="20"/>
        </w:rPr>
      </w:pPr>
    </w:p>
    <w:p w:rsidR="004B7854" w:rsidRPr="0019791D" w:rsidRDefault="004B7854" w:rsidP="00D666B0">
      <w:pPr>
        <w:rPr>
          <w:rFonts w:ascii="Georgia" w:hAnsi="Georgia"/>
          <w:color w:val="984806"/>
          <w:sz w:val="20"/>
          <w:szCs w:val="20"/>
        </w:rPr>
      </w:pPr>
      <w:bookmarkStart w:id="0" w:name="_GoBack"/>
      <w:bookmarkEnd w:id="0"/>
      <w:r w:rsidRPr="0019791D">
        <w:rPr>
          <w:rFonts w:ascii="Georgia" w:hAnsi="Georgia"/>
          <w:color w:val="984806"/>
          <w:sz w:val="20"/>
          <w:szCs w:val="20"/>
        </w:rPr>
        <w:tab/>
      </w:r>
    </w:p>
    <w:p w:rsidR="004B7854" w:rsidRPr="000D0670" w:rsidRDefault="004B7854" w:rsidP="000D0670">
      <w:pPr>
        <w:rPr>
          <w:rFonts w:ascii="Georgia" w:hAnsi="Georgia"/>
          <w:color w:val="C0504D"/>
          <w:sz w:val="20"/>
          <w:szCs w:val="20"/>
        </w:rPr>
      </w:pPr>
      <w:r>
        <w:rPr>
          <w:noProof/>
        </w:rPr>
        <w:pict>
          <v:roundrect id="AutoShape 2" o:spid="_x0000_s1031" style="position:absolute;margin-left:133.05pt;margin-top:615.4pt;width:380.15pt;height:128.25pt;z-index:251656192;visibility:visible;mso-position-horizontal-relative:margin;mso-position-vertical-relative:margin" arcsize="68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" o:allowincell="f" fillcolor="#fabf8f" strokecolor="#fabf8f" strokeweight="1pt">
            <v:fill color2="#fde9d9" angle="135" focus="50%" type="gradient"/>
            <v:shadow on="t" color="#974706" opacity=".5" offset="1pt"/>
            <v:textbox inset="18pt,18pt,18pt,18pt">
              <w:txbxContent>
                <w:p w:rsidR="004B7854" w:rsidRPr="005736B7" w:rsidRDefault="004B7854" w:rsidP="00084D76">
                  <w:pPr>
                    <w:rPr>
                      <w:rFonts w:ascii="Georgia" w:hAnsi="Georgia"/>
                      <w:b/>
                      <w:i/>
                      <w:color w:val="4F6228"/>
                      <w:sz w:val="20"/>
                      <w:szCs w:val="20"/>
                    </w:rPr>
                  </w:pPr>
                  <w:bookmarkStart w:id="1" w:name="_Hlk321634439"/>
                  <w:bookmarkEnd w:id="1"/>
                  <w:r w:rsidRPr="005736B7">
                    <w:rPr>
                      <w:rFonts w:ascii="Georgia" w:hAnsi="Georgia"/>
                      <w:b/>
                      <w:i/>
                      <w:color w:val="4F6228"/>
                      <w:sz w:val="20"/>
                      <w:szCs w:val="20"/>
                    </w:rPr>
                    <w:t>Informazioni</w:t>
                  </w:r>
                </w:p>
                <w:p w:rsidR="004B7854" w:rsidRPr="005736B7" w:rsidRDefault="004B7854" w:rsidP="00084D76">
                  <w:pPr>
                    <w:numPr>
                      <w:ilvl w:val="0"/>
                      <w:numId w:val="4"/>
                    </w:numPr>
                    <w:rPr>
                      <w:rFonts w:ascii="Georgia" w:hAnsi="Georgia"/>
                      <w:color w:val="4F6228"/>
                      <w:sz w:val="20"/>
                      <w:szCs w:val="20"/>
                    </w:rPr>
                  </w:pPr>
                  <w:r w:rsidRPr="005736B7">
                    <w:rPr>
                      <w:rFonts w:ascii="Georgia" w:hAnsi="Georgia"/>
                      <w:color w:val="4F6228"/>
                      <w:sz w:val="20"/>
                      <w:szCs w:val="20"/>
                    </w:rPr>
                    <w:t>G.A.V.A.-AM :</w:t>
                  </w:r>
                  <w:r w:rsidRPr="005736B7">
                    <w:rPr>
                      <w:rFonts w:ascii="Georgia" w:hAnsi="Georgia"/>
                      <w:color w:val="4F6228"/>
                      <w:sz w:val="20"/>
                      <w:szCs w:val="20"/>
                    </w:rPr>
                    <w:tab/>
                    <w:t xml:space="preserve">Maneggio: Via San Martino 12 41040 Polinago (MO) </w:t>
                  </w:r>
                </w:p>
                <w:p w:rsidR="004B7854" w:rsidRPr="005736B7" w:rsidRDefault="004B7854" w:rsidP="00084D76">
                  <w:pPr>
                    <w:numPr>
                      <w:ilvl w:val="0"/>
                      <w:numId w:val="4"/>
                    </w:numPr>
                    <w:rPr>
                      <w:rFonts w:ascii="Georgia" w:hAnsi="Georgia"/>
                      <w:color w:val="4F6228"/>
                      <w:sz w:val="20"/>
                      <w:szCs w:val="20"/>
                    </w:rPr>
                  </w:pPr>
                  <w:r w:rsidRPr="005736B7">
                    <w:rPr>
                      <w:rFonts w:ascii="Georgia" w:hAnsi="Georgia"/>
                      <w:color w:val="4F6228"/>
                      <w:sz w:val="20"/>
                      <w:szCs w:val="20"/>
                    </w:rPr>
                    <w:t xml:space="preserve">Tiziano: </w:t>
                  </w:r>
                  <w:r w:rsidRPr="005736B7">
                    <w:rPr>
                      <w:rFonts w:ascii="Georgia" w:hAnsi="Georgia"/>
                      <w:color w:val="4F6228"/>
                      <w:sz w:val="20"/>
                      <w:szCs w:val="20"/>
                    </w:rPr>
                    <w:tab/>
                    <w:t>348 23 123 90</w:t>
                  </w:r>
                </w:p>
                <w:p w:rsidR="004B7854" w:rsidRPr="005736B7" w:rsidRDefault="004B7854" w:rsidP="00084D76">
                  <w:pPr>
                    <w:numPr>
                      <w:ilvl w:val="0"/>
                      <w:numId w:val="4"/>
                    </w:numPr>
                    <w:rPr>
                      <w:rFonts w:ascii="Georgia" w:hAnsi="Georgia"/>
                      <w:color w:val="4F6228"/>
                      <w:sz w:val="20"/>
                      <w:szCs w:val="20"/>
                    </w:rPr>
                  </w:pPr>
                  <w:r w:rsidRPr="005736B7">
                    <w:rPr>
                      <w:rFonts w:ascii="Georgia" w:hAnsi="Georgia"/>
                      <w:color w:val="4F6228"/>
                      <w:sz w:val="20"/>
                      <w:szCs w:val="20"/>
                    </w:rPr>
                    <w:t>Piera:</w:t>
                  </w:r>
                  <w:r w:rsidRPr="005736B7">
                    <w:rPr>
                      <w:rFonts w:ascii="Georgia" w:hAnsi="Georgia"/>
                      <w:color w:val="4F6228"/>
                      <w:sz w:val="20"/>
                      <w:szCs w:val="20"/>
                    </w:rPr>
                    <w:tab/>
                  </w:r>
                  <w:r w:rsidRPr="005736B7">
                    <w:rPr>
                      <w:rFonts w:ascii="Georgia" w:hAnsi="Georgia"/>
                      <w:color w:val="4F6228"/>
                      <w:sz w:val="20"/>
                      <w:szCs w:val="20"/>
                    </w:rPr>
                    <w:tab/>
                    <w:t>348 81 26595</w:t>
                  </w:r>
                </w:p>
                <w:p w:rsidR="004B7854" w:rsidRPr="005736B7" w:rsidRDefault="004B7854" w:rsidP="00084D76">
                  <w:pPr>
                    <w:numPr>
                      <w:ilvl w:val="0"/>
                      <w:numId w:val="4"/>
                    </w:numPr>
                    <w:rPr>
                      <w:rFonts w:ascii="Georgia" w:hAnsi="Georgia"/>
                      <w:color w:val="4F6228"/>
                      <w:sz w:val="20"/>
                      <w:szCs w:val="20"/>
                    </w:rPr>
                  </w:pPr>
                  <w:r w:rsidRPr="005736B7">
                    <w:rPr>
                      <w:rFonts w:ascii="Georgia" w:hAnsi="Georgia"/>
                      <w:color w:val="4F6228"/>
                      <w:sz w:val="20"/>
                      <w:szCs w:val="20"/>
                    </w:rPr>
                    <w:t xml:space="preserve">E- mail </w:t>
                  </w:r>
                  <w:r w:rsidRPr="005736B7">
                    <w:rPr>
                      <w:rFonts w:ascii="Georgia" w:hAnsi="Georgia"/>
                      <w:color w:val="4F6228"/>
                      <w:sz w:val="20"/>
                      <w:szCs w:val="20"/>
                    </w:rPr>
                    <w:tab/>
                  </w:r>
                  <w:hyperlink r:id="rId20" w:history="1">
                    <w:r w:rsidRPr="005736B7">
                      <w:rPr>
                        <w:rStyle w:val="Hyperlink"/>
                        <w:rFonts w:ascii="Georgia" w:hAnsi="Georgia"/>
                        <w:color w:val="4F6228"/>
                        <w:sz w:val="20"/>
                        <w:szCs w:val="20"/>
                      </w:rPr>
                      <w:t>gruppoattacchivda@libero.it</w:t>
                    </w:r>
                  </w:hyperlink>
                </w:p>
                <w:p w:rsidR="004B7854" w:rsidRPr="005736B7" w:rsidRDefault="004B7854" w:rsidP="00084D76">
                  <w:pPr>
                    <w:numPr>
                      <w:ilvl w:val="0"/>
                      <w:numId w:val="4"/>
                    </w:numPr>
                    <w:rPr>
                      <w:rFonts w:ascii="Georgia" w:hAnsi="Georgia"/>
                      <w:color w:val="4F6228"/>
                      <w:sz w:val="20"/>
                      <w:szCs w:val="20"/>
                    </w:rPr>
                  </w:pPr>
                  <w:r w:rsidRPr="005736B7">
                    <w:rPr>
                      <w:rFonts w:ascii="Georgia" w:hAnsi="Georgia"/>
                      <w:color w:val="4F6228"/>
                      <w:sz w:val="20"/>
                      <w:szCs w:val="20"/>
                    </w:rPr>
                    <w:t>Sito:</w:t>
                  </w:r>
                  <w:r w:rsidRPr="005736B7">
                    <w:rPr>
                      <w:rFonts w:ascii="Georgia" w:hAnsi="Georgia"/>
                      <w:color w:val="4F6228"/>
                      <w:sz w:val="20"/>
                      <w:szCs w:val="20"/>
                    </w:rPr>
                    <w:tab/>
                  </w:r>
                  <w:r w:rsidRPr="005736B7">
                    <w:rPr>
                      <w:rFonts w:ascii="Georgia" w:hAnsi="Georgia"/>
                      <w:color w:val="4F6228"/>
                      <w:sz w:val="20"/>
                      <w:szCs w:val="20"/>
                    </w:rPr>
                    <w:tab/>
                    <w:t>www.gruppoattacchivda.it</w:t>
                  </w:r>
                </w:p>
                <w:p w:rsidR="004B7854" w:rsidRPr="005736B7" w:rsidRDefault="004B7854" w:rsidP="00084D76">
                  <w:pPr>
                    <w:rPr>
                      <w:rFonts w:ascii="Georgia" w:hAnsi="Georgia"/>
                      <w:color w:val="4F6228"/>
                      <w:sz w:val="20"/>
                      <w:szCs w:val="20"/>
                    </w:rPr>
                  </w:pPr>
                </w:p>
                <w:p w:rsidR="004B7854" w:rsidRPr="00084D76" w:rsidRDefault="004B7854" w:rsidP="00084D76">
                  <w:pPr>
                    <w:rPr>
                      <w:color w:val="FFFFFF"/>
                      <w:sz w:val="18"/>
                      <w:szCs w:val="18"/>
                    </w:rPr>
                  </w:pPr>
                  <w:hyperlink w:anchor="_Hlk321634439" w:history="1" w:docLocation="1,3937,4242,0,,InformazioniG.A.V.A.-AM :  Mane"/>
                </w:p>
              </w:txbxContent>
            </v:textbox>
            <w10:wrap type="square" anchorx="margin" anchory="margin"/>
          </v:roundrect>
        </w:pict>
      </w:r>
    </w:p>
    <w:sectPr w:rsidR="004B7854" w:rsidRPr="000D0670" w:rsidSect="00D44F28">
      <w:headerReference w:type="default" r:id="rId2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854" w:rsidRDefault="004B7854">
      <w:r>
        <w:separator/>
      </w:r>
    </w:p>
  </w:endnote>
  <w:endnote w:type="continuationSeparator" w:id="0">
    <w:p w:rsidR="004B7854" w:rsidRDefault="004B78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854" w:rsidRDefault="004B7854">
      <w:r>
        <w:separator/>
      </w:r>
    </w:p>
  </w:footnote>
  <w:footnote w:type="continuationSeparator" w:id="0">
    <w:p w:rsidR="004B7854" w:rsidRDefault="004B78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854" w:rsidRPr="000E5652" w:rsidRDefault="004B7854" w:rsidP="000E5652">
    <w:pPr>
      <w:pStyle w:val="Header"/>
      <w:jc w:val="center"/>
      <w:rPr>
        <w:b/>
        <w:i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s2049" type="#_x0000_t75" alt="logo fise-r" style="position:absolute;left:0;text-align:left;margin-left:378.15pt;margin-top:-6.75pt;width:37.2pt;height:36pt;z-index:251660288;visibility:visible">
          <v:imagedata r:id="rId1" o:title=""/>
          <w10:wrap type="square"/>
        </v:shape>
      </w:pict>
    </w:r>
    <w:r>
      <w:rPr>
        <w:noProof/>
      </w:rPr>
      <w:pict>
        <v:shape id="Immagine 2" o:spid="_x0000_s2050" type="#_x0000_t75" alt="LOGO NUOVO1-r2" style="position:absolute;left:0;text-align:left;margin-left:80.55pt;margin-top:-.85pt;width:38.25pt;height:27pt;z-index:251661312;visibility:visible">
          <v:imagedata r:id="rId2" o:title=""/>
          <w10:wrap type="square"/>
        </v:shape>
      </w:pict>
    </w:r>
    <w:r>
      <w:rPr>
        <w:b/>
        <w:i/>
        <w:sz w:val="16"/>
        <w:szCs w:val="16"/>
      </w:rPr>
      <w:t>Turismo Equestre nell’Appennino Modenese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numPicBullet w:numPicBulletId="1">
    <w:pict>
      <v:shape id="_x0000_i1026" type="#_x0000_t75" style="width:9pt;height:9pt" o:bullet="t">
        <v:imagedata r:id="rId2" o:title=""/>
      </v:shape>
    </w:pict>
  </w:numPicBullet>
  <w:numPicBullet w:numPicBulletId="2">
    <w:pict>
      <v:shape id="_x0000_i1027" type="#_x0000_t75" style="width:9pt;height:9pt" o:bullet="t">
        <v:imagedata r:id="rId3" o:title=""/>
      </v:shape>
    </w:pict>
  </w:numPicBullet>
  <w:numPicBullet w:numPicBulletId="3">
    <w:pict>
      <v:shape id="_x0000_i1028" type="#_x0000_t75" style="width:11.25pt;height:11.25pt" o:bullet="t">
        <v:imagedata r:id="rId4" o:title=""/>
      </v:shape>
    </w:pict>
  </w:numPicBullet>
  <w:abstractNum w:abstractNumId="0">
    <w:nsid w:val="0E99465E"/>
    <w:multiLevelType w:val="hybridMultilevel"/>
    <w:tmpl w:val="87BCB192"/>
    <w:lvl w:ilvl="0" w:tplc="04100005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">
    <w:nsid w:val="15A343FF"/>
    <w:multiLevelType w:val="hybridMultilevel"/>
    <w:tmpl w:val="3216D8EC"/>
    <w:lvl w:ilvl="0" w:tplc="EC0C2C7E">
      <w:start w:val="3"/>
      <w:numFmt w:val="bullet"/>
      <w:lvlText w:val=""/>
      <w:lvlJc w:val="left"/>
      <w:pPr>
        <w:tabs>
          <w:tab w:val="num" w:pos="1085"/>
        </w:tabs>
        <w:ind w:left="1085" w:hanging="377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19370B0A"/>
    <w:multiLevelType w:val="multilevel"/>
    <w:tmpl w:val="45FE7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73301F"/>
    <w:multiLevelType w:val="hybridMultilevel"/>
    <w:tmpl w:val="BE22A0E4"/>
    <w:lvl w:ilvl="0" w:tplc="EC0C2C7E">
      <w:start w:val="3"/>
      <w:numFmt w:val="bullet"/>
      <w:lvlText w:val=""/>
      <w:lvlJc w:val="left"/>
      <w:pPr>
        <w:tabs>
          <w:tab w:val="num" w:pos="737"/>
        </w:tabs>
        <w:ind w:left="737" w:hanging="377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1B3FAE"/>
    <w:multiLevelType w:val="hybridMultilevel"/>
    <w:tmpl w:val="0AA6D1BC"/>
    <w:lvl w:ilvl="0" w:tplc="C81E9EC8">
      <w:start w:val="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Georgia" w:eastAsia="Times New Roman" w:hAnsi="Georgi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326F1431"/>
    <w:multiLevelType w:val="hybridMultilevel"/>
    <w:tmpl w:val="CB1215AC"/>
    <w:lvl w:ilvl="0" w:tplc="0410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>
    <w:nsid w:val="32B2241C"/>
    <w:multiLevelType w:val="multilevel"/>
    <w:tmpl w:val="4EB25714"/>
    <w:lvl w:ilvl="0">
      <w:start w:val="1"/>
      <w:numFmt w:val="bullet"/>
      <w:lvlText w:val=""/>
      <w:lvlPicBulletId w:val="0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</w:abstractNum>
  <w:abstractNum w:abstractNumId="7">
    <w:nsid w:val="38BD7836"/>
    <w:multiLevelType w:val="hybridMultilevel"/>
    <w:tmpl w:val="A7260E9C"/>
    <w:lvl w:ilvl="0" w:tplc="04100009">
      <w:start w:val="1"/>
      <w:numFmt w:val="bullet"/>
      <w:lvlText w:val=""/>
      <w:lvlJc w:val="left"/>
      <w:pPr>
        <w:tabs>
          <w:tab w:val="num" w:pos="1824"/>
        </w:tabs>
        <w:ind w:left="182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544"/>
        </w:tabs>
        <w:ind w:left="254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64"/>
        </w:tabs>
        <w:ind w:left="32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84"/>
        </w:tabs>
        <w:ind w:left="39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704"/>
        </w:tabs>
        <w:ind w:left="470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24"/>
        </w:tabs>
        <w:ind w:left="54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44"/>
        </w:tabs>
        <w:ind w:left="61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64"/>
        </w:tabs>
        <w:ind w:left="686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84"/>
        </w:tabs>
        <w:ind w:left="7584" w:hanging="360"/>
      </w:pPr>
      <w:rPr>
        <w:rFonts w:ascii="Wingdings" w:hAnsi="Wingdings" w:hint="default"/>
      </w:rPr>
    </w:lvl>
  </w:abstractNum>
  <w:abstractNum w:abstractNumId="8">
    <w:nsid w:val="3EE33E6A"/>
    <w:multiLevelType w:val="hybridMultilevel"/>
    <w:tmpl w:val="2F32EF56"/>
    <w:lvl w:ilvl="0" w:tplc="04100007">
      <w:start w:val="1"/>
      <w:numFmt w:val="bullet"/>
      <w:lvlText w:val=""/>
      <w:lvlPicBulletId w:val="3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448F538B"/>
    <w:multiLevelType w:val="multilevel"/>
    <w:tmpl w:val="AB461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E0309F"/>
    <w:multiLevelType w:val="hybridMultilevel"/>
    <w:tmpl w:val="E3165368"/>
    <w:lvl w:ilvl="0" w:tplc="EC0C2C7E">
      <w:start w:val="3"/>
      <w:numFmt w:val="bullet"/>
      <w:lvlText w:val=""/>
      <w:lvlJc w:val="left"/>
      <w:pPr>
        <w:tabs>
          <w:tab w:val="num" w:pos="754"/>
        </w:tabs>
        <w:ind w:left="754" w:hanging="377"/>
      </w:pPr>
      <w:rPr>
        <w:rFonts w:ascii="Wingdings" w:eastAsia="Times New Roman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11">
    <w:nsid w:val="5F884045"/>
    <w:multiLevelType w:val="hybridMultilevel"/>
    <w:tmpl w:val="A1BAC3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E71226"/>
    <w:multiLevelType w:val="hybridMultilevel"/>
    <w:tmpl w:val="C3562C4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7E022C7"/>
    <w:multiLevelType w:val="hybridMultilevel"/>
    <w:tmpl w:val="DBAE53B0"/>
    <w:lvl w:ilvl="0" w:tplc="F5DA4D92">
      <w:start w:val="3"/>
      <w:numFmt w:val="bullet"/>
      <w:lvlText w:val=""/>
      <w:lvlJc w:val="left"/>
      <w:pPr>
        <w:tabs>
          <w:tab w:val="num" w:pos="-604"/>
        </w:tabs>
        <w:ind w:left="417" w:hanging="57"/>
      </w:pPr>
      <w:rPr>
        <w:rFonts w:ascii="Wingdings 3" w:eastAsia="Times New Roman" w:hAnsi="Wingdings 3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84"/>
        </w:tabs>
        <w:ind w:left="38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104"/>
        </w:tabs>
        <w:ind w:left="11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24"/>
        </w:tabs>
        <w:ind w:left="18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44"/>
        </w:tabs>
        <w:ind w:left="254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64"/>
        </w:tabs>
        <w:ind w:left="32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84"/>
        </w:tabs>
        <w:ind w:left="39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704"/>
        </w:tabs>
        <w:ind w:left="470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24"/>
        </w:tabs>
        <w:ind w:left="542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10"/>
  </w:num>
  <w:num w:numId="5">
    <w:abstractNumId w:val="3"/>
  </w:num>
  <w:num w:numId="6">
    <w:abstractNumId w:val="12"/>
  </w:num>
  <w:num w:numId="7">
    <w:abstractNumId w:val="13"/>
  </w:num>
  <w:num w:numId="8">
    <w:abstractNumId w:val="4"/>
  </w:num>
  <w:num w:numId="9">
    <w:abstractNumId w:val="6"/>
  </w:num>
  <w:num w:numId="10">
    <w:abstractNumId w:val="8"/>
  </w:num>
  <w:num w:numId="11">
    <w:abstractNumId w:val="5"/>
  </w:num>
  <w:num w:numId="12">
    <w:abstractNumId w:val="9"/>
  </w:num>
  <w:num w:numId="13">
    <w:abstractNumId w:val="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drawingGridHorizontalSpacing w:val="181"/>
  <w:drawingGridVerticalSpacing w:val="181"/>
  <w:doNotShadeFormData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3EB7"/>
    <w:rsid w:val="00005C85"/>
    <w:rsid w:val="00010B9F"/>
    <w:rsid w:val="00012814"/>
    <w:rsid w:val="000313AD"/>
    <w:rsid w:val="00040DDE"/>
    <w:rsid w:val="00041E4D"/>
    <w:rsid w:val="00043E3F"/>
    <w:rsid w:val="00044497"/>
    <w:rsid w:val="00045358"/>
    <w:rsid w:val="00066DFC"/>
    <w:rsid w:val="00076642"/>
    <w:rsid w:val="00084D76"/>
    <w:rsid w:val="000A76A8"/>
    <w:rsid w:val="000B1047"/>
    <w:rsid w:val="000C3823"/>
    <w:rsid w:val="000D0670"/>
    <w:rsid w:val="000D4DF7"/>
    <w:rsid w:val="000D62C5"/>
    <w:rsid w:val="000D6FB9"/>
    <w:rsid w:val="000E5652"/>
    <w:rsid w:val="000E5675"/>
    <w:rsid w:val="000F55D6"/>
    <w:rsid w:val="00101067"/>
    <w:rsid w:val="00111616"/>
    <w:rsid w:val="0011179E"/>
    <w:rsid w:val="00130D0E"/>
    <w:rsid w:val="0014455E"/>
    <w:rsid w:val="00152444"/>
    <w:rsid w:val="00157527"/>
    <w:rsid w:val="00165D6A"/>
    <w:rsid w:val="0019791D"/>
    <w:rsid w:val="001A5ECB"/>
    <w:rsid w:val="001B253B"/>
    <w:rsid w:val="001C3F57"/>
    <w:rsid w:val="001C59FD"/>
    <w:rsid w:val="001C6196"/>
    <w:rsid w:val="001D4969"/>
    <w:rsid w:val="001D75B8"/>
    <w:rsid w:val="001F77FE"/>
    <w:rsid w:val="00226365"/>
    <w:rsid w:val="00253DA3"/>
    <w:rsid w:val="00263DE2"/>
    <w:rsid w:val="0026526B"/>
    <w:rsid w:val="002803BB"/>
    <w:rsid w:val="002813EE"/>
    <w:rsid w:val="0028223D"/>
    <w:rsid w:val="002A500D"/>
    <w:rsid w:val="002E69CC"/>
    <w:rsid w:val="00316878"/>
    <w:rsid w:val="00325011"/>
    <w:rsid w:val="00333A94"/>
    <w:rsid w:val="00346691"/>
    <w:rsid w:val="003716B1"/>
    <w:rsid w:val="00373104"/>
    <w:rsid w:val="0038598A"/>
    <w:rsid w:val="0039722F"/>
    <w:rsid w:val="003B6840"/>
    <w:rsid w:val="003C044A"/>
    <w:rsid w:val="003C72A2"/>
    <w:rsid w:val="003D2775"/>
    <w:rsid w:val="00400FCB"/>
    <w:rsid w:val="004271A4"/>
    <w:rsid w:val="004375F7"/>
    <w:rsid w:val="00460513"/>
    <w:rsid w:val="00475536"/>
    <w:rsid w:val="00490E39"/>
    <w:rsid w:val="0049664A"/>
    <w:rsid w:val="004B355D"/>
    <w:rsid w:val="004B378E"/>
    <w:rsid w:val="004B7854"/>
    <w:rsid w:val="004C68DC"/>
    <w:rsid w:val="004D7C9C"/>
    <w:rsid w:val="004F03D8"/>
    <w:rsid w:val="00531AC2"/>
    <w:rsid w:val="00534D67"/>
    <w:rsid w:val="00536A95"/>
    <w:rsid w:val="0054383C"/>
    <w:rsid w:val="005544F7"/>
    <w:rsid w:val="00560F50"/>
    <w:rsid w:val="005736B7"/>
    <w:rsid w:val="00582C81"/>
    <w:rsid w:val="00595A65"/>
    <w:rsid w:val="00596ED4"/>
    <w:rsid w:val="005C2D33"/>
    <w:rsid w:val="005E2A5D"/>
    <w:rsid w:val="005E7B60"/>
    <w:rsid w:val="00605B53"/>
    <w:rsid w:val="00624D5E"/>
    <w:rsid w:val="006271F5"/>
    <w:rsid w:val="00631852"/>
    <w:rsid w:val="00655A99"/>
    <w:rsid w:val="00656968"/>
    <w:rsid w:val="00661120"/>
    <w:rsid w:val="0066299C"/>
    <w:rsid w:val="00662BA2"/>
    <w:rsid w:val="00667A2D"/>
    <w:rsid w:val="00690B45"/>
    <w:rsid w:val="006A07A2"/>
    <w:rsid w:val="006A1894"/>
    <w:rsid w:val="006A6F20"/>
    <w:rsid w:val="006A7737"/>
    <w:rsid w:val="006C6C2C"/>
    <w:rsid w:val="0070777A"/>
    <w:rsid w:val="007078CB"/>
    <w:rsid w:val="0071364D"/>
    <w:rsid w:val="00724142"/>
    <w:rsid w:val="00731F7B"/>
    <w:rsid w:val="00743262"/>
    <w:rsid w:val="00760937"/>
    <w:rsid w:val="00761C80"/>
    <w:rsid w:val="00773577"/>
    <w:rsid w:val="00773A2D"/>
    <w:rsid w:val="00795F62"/>
    <w:rsid w:val="007A7A73"/>
    <w:rsid w:val="007B75D8"/>
    <w:rsid w:val="007E52B5"/>
    <w:rsid w:val="00810493"/>
    <w:rsid w:val="00831B32"/>
    <w:rsid w:val="00841774"/>
    <w:rsid w:val="00844038"/>
    <w:rsid w:val="0085216F"/>
    <w:rsid w:val="00857928"/>
    <w:rsid w:val="00865DD3"/>
    <w:rsid w:val="00881341"/>
    <w:rsid w:val="0089126E"/>
    <w:rsid w:val="008B2AFE"/>
    <w:rsid w:val="008B580A"/>
    <w:rsid w:val="008D40D3"/>
    <w:rsid w:val="008E0D49"/>
    <w:rsid w:val="008E1294"/>
    <w:rsid w:val="008E605E"/>
    <w:rsid w:val="009314AD"/>
    <w:rsid w:val="00933AC2"/>
    <w:rsid w:val="009527EA"/>
    <w:rsid w:val="009709F2"/>
    <w:rsid w:val="0097481C"/>
    <w:rsid w:val="0098170B"/>
    <w:rsid w:val="009865A0"/>
    <w:rsid w:val="00991C5B"/>
    <w:rsid w:val="00997337"/>
    <w:rsid w:val="009A3334"/>
    <w:rsid w:val="009C3517"/>
    <w:rsid w:val="009D1AC2"/>
    <w:rsid w:val="009E1156"/>
    <w:rsid w:val="00A164A3"/>
    <w:rsid w:val="00A260DF"/>
    <w:rsid w:val="00A36808"/>
    <w:rsid w:val="00A428CD"/>
    <w:rsid w:val="00A449DA"/>
    <w:rsid w:val="00A47645"/>
    <w:rsid w:val="00A578AA"/>
    <w:rsid w:val="00A63ACB"/>
    <w:rsid w:val="00A81D87"/>
    <w:rsid w:val="00A908ED"/>
    <w:rsid w:val="00A95B47"/>
    <w:rsid w:val="00A96119"/>
    <w:rsid w:val="00AB3D8F"/>
    <w:rsid w:val="00AD2BFE"/>
    <w:rsid w:val="00AD4486"/>
    <w:rsid w:val="00B0026A"/>
    <w:rsid w:val="00B03BC3"/>
    <w:rsid w:val="00B22167"/>
    <w:rsid w:val="00B2268D"/>
    <w:rsid w:val="00B3725E"/>
    <w:rsid w:val="00B464B0"/>
    <w:rsid w:val="00B622F7"/>
    <w:rsid w:val="00B66317"/>
    <w:rsid w:val="00B667F0"/>
    <w:rsid w:val="00B83DAF"/>
    <w:rsid w:val="00BA084D"/>
    <w:rsid w:val="00BE08B5"/>
    <w:rsid w:val="00BE13E8"/>
    <w:rsid w:val="00BE17F3"/>
    <w:rsid w:val="00BE7408"/>
    <w:rsid w:val="00BF1DFC"/>
    <w:rsid w:val="00BF612C"/>
    <w:rsid w:val="00C12CAC"/>
    <w:rsid w:val="00C13E72"/>
    <w:rsid w:val="00C15B7F"/>
    <w:rsid w:val="00C15C50"/>
    <w:rsid w:val="00C17250"/>
    <w:rsid w:val="00C21C76"/>
    <w:rsid w:val="00C26D21"/>
    <w:rsid w:val="00C3042A"/>
    <w:rsid w:val="00C33D91"/>
    <w:rsid w:val="00C35F88"/>
    <w:rsid w:val="00C6267B"/>
    <w:rsid w:val="00C6650F"/>
    <w:rsid w:val="00C7726F"/>
    <w:rsid w:val="00C8529B"/>
    <w:rsid w:val="00C902E7"/>
    <w:rsid w:val="00CB2052"/>
    <w:rsid w:val="00CB4488"/>
    <w:rsid w:val="00CD55A2"/>
    <w:rsid w:val="00CF2353"/>
    <w:rsid w:val="00D07DD8"/>
    <w:rsid w:val="00D23EB7"/>
    <w:rsid w:val="00D277CD"/>
    <w:rsid w:val="00D3329F"/>
    <w:rsid w:val="00D36B5F"/>
    <w:rsid w:val="00D44F28"/>
    <w:rsid w:val="00D522B4"/>
    <w:rsid w:val="00D66024"/>
    <w:rsid w:val="00D666B0"/>
    <w:rsid w:val="00D707BA"/>
    <w:rsid w:val="00D75897"/>
    <w:rsid w:val="00DA35AC"/>
    <w:rsid w:val="00DC3F01"/>
    <w:rsid w:val="00DD2156"/>
    <w:rsid w:val="00DD2E70"/>
    <w:rsid w:val="00DE0FF8"/>
    <w:rsid w:val="00DE3A73"/>
    <w:rsid w:val="00E10794"/>
    <w:rsid w:val="00E364E6"/>
    <w:rsid w:val="00E43AFC"/>
    <w:rsid w:val="00E736F9"/>
    <w:rsid w:val="00E74CF5"/>
    <w:rsid w:val="00E8079D"/>
    <w:rsid w:val="00EA34A2"/>
    <w:rsid w:val="00EC1D3E"/>
    <w:rsid w:val="00EC224B"/>
    <w:rsid w:val="00EC4686"/>
    <w:rsid w:val="00EC503A"/>
    <w:rsid w:val="00ED02A7"/>
    <w:rsid w:val="00F16BEE"/>
    <w:rsid w:val="00F20823"/>
    <w:rsid w:val="00F42A11"/>
    <w:rsid w:val="00F45AB1"/>
    <w:rsid w:val="00F55022"/>
    <w:rsid w:val="00F61A21"/>
    <w:rsid w:val="00F82D4E"/>
    <w:rsid w:val="00F86052"/>
    <w:rsid w:val="00F92BC2"/>
    <w:rsid w:val="00FA5B30"/>
    <w:rsid w:val="00FB0A18"/>
    <w:rsid w:val="00FB23E5"/>
    <w:rsid w:val="00FB5531"/>
    <w:rsid w:val="00FE1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F28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E5652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5E7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E5652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5E75"/>
    <w:rPr>
      <w:sz w:val="24"/>
      <w:szCs w:val="24"/>
    </w:rPr>
  </w:style>
  <w:style w:type="table" w:styleId="TableGrid">
    <w:name w:val="Table Grid"/>
    <w:basedOn w:val="TableNormal"/>
    <w:uiPriority w:val="99"/>
    <w:rsid w:val="00596ED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991C5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084D76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84D76"/>
    <w:rPr>
      <w:rFonts w:ascii="Tahoma" w:hAnsi="Tahoma"/>
      <w:sz w:val="16"/>
    </w:rPr>
  </w:style>
  <w:style w:type="character" w:styleId="Strong">
    <w:name w:val="Strong"/>
    <w:basedOn w:val="DefaultParagraphFont"/>
    <w:uiPriority w:val="99"/>
    <w:qFormat/>
    <w:rsid w:val="00AD4486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4966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436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yperlink" Target="http://it.wikipedia.org/wiki/Agricoltura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5.png"/><Relationship Id="rId12" Type="http://schemas.openxmlformats.org/officeDocument/2006/relationships/hyperlink" Target="http://it.wikipedia.org/wiki/Riproduzione" TargetMode="External"/><Relationship Id="rId17" Type="http://schemas.openxmlformats.org/officeDocument/2006/relationships/hyperlink" Target="http://it.wikipedia.org/wiki/Insecta" TargetMode="External"/><Relationship Id="rId2" Type="http://schemas.openxmlformats.org/officeDocument/2006/relationships/styles" Target="styles.xml"/><Relationship Id="rId16" Type="http://schemas.openxmlformats.org/officeDocument/2006/relationships/hyperlink" Target="http://it.wikipedia.org/wiki/Lichene" TargetMode="External"/><Relationship Id="rId20" Type="http://schemas.openxmlformats.org/officeDocument/2006/relationships/hyperlink" Target="mailto:gruppoattacchivda@libero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t.wikipedia.org/wiki/Sem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it.wikipedia.org/wiki/Fungi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it.wikipedia.org/wiki/Germoplasma" TargetMode="External"/><Relationship Id="rId19" Type="http://schemas.openxmlformats.org/officeDocument/2006/relationships/hyperlink" Target="http://www.gazzettaufficiale.it/atto/serie_generale/caricaDettaglioAtto/originario?atto.dataPubblicazioneGazzetta=2013-02-01&amp;atto.codiceRedazionale=13G00031&amp;elenco30giorni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t.wikipedia.org/wiki/Clima" TargetMode="External"/><Relationship Id="rId14" Type="http://schemas.openxmlformats.org/officeDocument/2006/relationships/hyperlink" Target="http://it.wikipedia.org/wiki/Fauna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1127</Words>
  <Characters>6428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Rifugio Prarayer</dc:title>
  <dc:subject/>
  <dc:creator> </dc:creator>
  <cp:keywords/>
  <dc:description/>
  <cp:lastModifiedBy>Betty</cp:lastModifiedBy>
  <cp:revision>2</cp:revision>
  <cp:lastPrinted>2008-11-28T13:04:00Z</cp:lastPrinted>
  <dcterms:created xsi:type="dcterms:W3CDTF">2014-03-03T13:57:00Z</dcterms:created>
  <dcterms:modified xsi:type="dcterms:W3CDTF">2014-03-03T13:57:00Z</dcterms:modified>
</cp:coreProperties>
</file>