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43" w:rsidRDefault="00C25643"/>
    <w:p w:rsidR="0029238C" w:rsidRDefault="0029238C"/>
    <w:p w:rsidR="0029238C" w:rsidRDefault="0029238C">
      <w:pPr>
        <w:rPr>
          <w:b w:val="0"/>
        </w:rPr>
      </w:pPr>
      <w:r>
        <w:rPr>
          <w:b w:val="0"/>
        </w:rPr>
        <w:t xml:space="preserve">La </w:t>
      </w:r>
      <w:r w:rsidRPr="008F153A">
        <w:t>ASD Mugello Toscana Bike.</w:t>
      </w:r>
    </w:p>
    <w:p w:rsidR="0029238C" w:rsidRDefault="0029238C">
      <w:pPr>
        <w:rPr>
          <w:b w:val="0"/>
        </w:rPr>
      </w:pPr>
    </w:p>
    <w:p w:rsidR="0029238C" w:rsidRPr="0029238C" w:rsidRDefault="0029238C" w:rsidP="00B079DC">
      <w:pPr>
        <w:jc w:val="center"/>
        <w:rPr>
          <w:sz w:val="28"/>
          <w:szCs w:val="28"/>
        </w:rPr>
      </w:pPr>
      <w:r w:rsidRPr="0029238C">
        <w:rPr>
          <w:sz w:val="28"/>
          <w:szCs w:val="28"/>
        </w:rPr>
        <w:t>Organizza</w:t>
      </w:r>
    </w:p>
    <w:p w:rsidR="0029238C" w:rsidRDefault="0029238C">
      <w:pPr>
        <w:rPr>
          <w:b w:val="0"/>
        </w:rPr>
      </w:pPr>
      <w:r>
        <w:rPr>
          <w:b w:val="0"/>
        </w:rPr>
        <w:t xml:space="preserve">                                         </w:t>
      </w:r>
    </w:p>
    <w:p w:rsidR="0029238C" w:rsidRDefault="0029238C" w:rsidP="00B079DC">
      <w:pPr>
        <w:jc w:val="center"/>
        <w:rPr>
          <w:color w:val="FF0000"/>
          <w:sz w:val="28"/>
          <w:szCs w:val="28"/>
        </w:rPr>
      </w:pPr>
      <w:r w:rsidRPr="0029238C">
        <w:rPr>
          <w:color w:val="FF0000"/>
          <w:sz w:val="28"/>
          <w:szCs w:val="28"/>
        </w:rPr>
        <w:t xml:space="preserve">Domenica </w:t>
      </w:r>
      <w:r w:rsidR="00B079DC">
        <w:rPr>
          <w:color w:val="FF0000"/>
          <w:sz w:val="28"/>
          <w:szCs w:val="28"/>
        </w:rPr>
        <w:t>15</w:t>
      </w:r>
      <w:r w:rsidR="008F153A">
        <w:rPr>
          <w:color w:val="FF0000"/>
          <w:sz w:val="28"/>
          <w:szCs w:val="28"/>
        </w:rPr>
        <w:t xml:space="preserve"> </w:t>
      </w:r>
      <w:r w:rsidR="00B079DC">
        <w:rPr>
          <w:color w:val="FF0000"/>
          <w:sz w:val="28"/>
          <w:szCs w:val="28"/>
        </w:rPr>
        <w:t>maggio</w:t>
      </w:r>
      <w:r w:rsidR="008F153A">
        <w:rPr>
          <w:color w:val="FF0000"/>
          <w:sz w:val="28"/>
          <w:szCs w:val="28"/>
        </w:rPr>
        <w:t xml:space="preserve"> 2016</w:t>
      </w:r>
    </w:p>
    <w:p w:rsidR="0029238C" w:rsidRDefault="0029238C">
      <w:pPr>
        <w:rPr>
          <w:color w:val="FF0000"/>
          <w:sz w:val="28"/>
          <w:szCs w:val="28"/>
        </w:rPr>
      </w:pPr>
    </w:p>
    <w:p w:rsidR="0029238C" w:rsidRDefault="00B079DC" w:rsidP="00B079DC">
      <w:pPr>
        <w:jc w:val="center"/>
        <w:rPr>
          <w:i/>
          <w:color w:val="auto"/>
          <w:sz w:val="28"/>
          <w:szCs w:val="28"/>
        </w:rPr>
      </w:pPr>
      <w:r w:rsidRPr="00332EC0">
        <w:rPr>
          <w:i/>
          <w:color w:val="auto"/>
          <w:sz w:val="28"/>
          <w:szCs w:val="28"/>
          <w:highlight w:val="green"/>
        </w:rPr>
        <w:t>1</w:t>
      </w:r>
      <w:r w:rsidR="0029238C" w:rsidRPr="00332EC0">
        <w:rPr>
          <w:i/>
          <w:color w:val="auto"/>
          <w:sz w:val="28"/>
          <w:szCs w:val="28"/>
          <w:highlight w:val="green"/>
        </w:rPr>
        <w:t>^</w:t>
      </w:r>
      <w:r w:rsidRPr="00332EC0">
        <w:rPr>
          <w:i/>
          <w:color w:val="auto"/>
          <w:sz w:val="28"/>
          <w:szCs w:val="28"/>
          <w:highlight w:val="green"/>
        </w:rPr>
        <w:t>GRANFONDO  DEL MUGELLO MTB</w:t>
      </w:r>
    </w:p>
    <w:p w:rsidR="0029238C" w:rsidRDefault="00910444" w:rsidP="00910444">
      <w:pPr>
        <w:jc w:val="center"/>
        <w:rPr>
          <w:color w:val="auto"/>
        </w:rPr>
      </w:pPr>
      <w:r w:rsidRPr="00332EC0">
        <w:rPr>
          <w:color w:val="auto"/>
          <w:highlight w:val="yellow"/>
        </w:rPr>
        <w:t xml:space="preserve">Prova unica di Campionato Provinciale UISP Firenze di </w:t>
      </w:r>
      <w:proofErr w:type="spellStart"/>
      <w:r w:rsidRPr="0029616E">
        <w:rPr>
          <w:color w:val="auto"/>
          <w:highlight w:val="yellow"/>
        </w:rPr>
        <w:t>Granfondo</w:t>
      </w:r>
      <w:proofErr w:type="spellEnd"/>
      <w:r w:rsidR="0029616E" w:rsidRPr="0029616E">
        <w:rPr>
          <w:color w:val="auto"/>
          <w:highlight w:val="yellow"/>
        </w:rPr>
        <w:t xml:space="preserve"> </w:t>
      </w:r>
      <w:proofErr w:type="spellStart"/>
      <w:r w:rsidR="0029616E" w:rsidRPr="0029616E">
        <w:rPr>
          <w:color w:val="auto"/>
          <w:highlight w:val="yellow"/>
        </w:rPr>
        <w:t>mtb</w:t>
      </w:r>
      <w:proofErr w:type="spellEnd"/>
    </w:p>
    <w:p w:rsidR="00910444" w:rsidRDefault="00910444" w:rsidP="00910444">
      <w:pPr>
        <w:jc w:val="center"/>
        <w:rPr>
          <w:color w:val="auto"/>
        </w:rPr>
      </w:pPr>
    </w:p>
    <w:p w:rsidR="00A945F7" w:rsidRDefault="00A945F7" w:rsidP="00910444">
      <w:pPr>
        <w:jc w:val="center"/>
        <w:rPr>
          <w:color w:val="auto"/>
        </w:rPr>
      </w:pPr>
    </w:p>
    <w:p w:rsidR="004D2BC9" w:rsidRDefault="004D2BC9" w:rsidP="00910444">
      <w:pPr>
        <w:jc w:val="center"/>
        <w:rPr>
          <w:color w:val="auto"/>
        </w:rPr>
      </w:pPr>
    </w:p>
    <w:p w:rsidR="00910444" w:rsidRPr="00910444" w:rsidRDefault="00910444" w:rsidP="00C457D2">
      <w:pPr>
        <w:jc w:val="both"/>
        <w:rPr>
          <w:shadow/>
          <w:color w:val="auto"/>
        </w:rPr>
      </w:pPr>
      <w:r w:rsidRPr="00910444">
        <w:rPr>
          <w:shadow/>
          <w:color w:val="auto"/>
        </w:rPr>
        <w:t>REGOLAMENTO</w:t>
      </w:r>
    </w:p>
    <w:p w:rsidR="00910444" w:rsidRPr="00910444" w:rsidRDefault="00910444" w:rsidP="00C457D2">
      <w:pPr>
        <w:jc w:val="both"/>
        <w:rPr>
          <w:color w:val="auto"/>
        </w:rPr>
      </w:pPr>
    </w:p>
    <w:p w:rsidR="00B079DC" w:rsidRDefault="0029238C" w:rsidP="00C457D2">
      <w:pPr>
        <w:jc w:val="both"/>
        <w:rPr>
          <w:b w:val="0"/>
          <w:color w:val="auto"/>
        </w:rPr>
      </w:pPr>
      <w:r>
        <w:rPr>
          <w:color w:val="auto"/>
        </w:rPr>
        <w:t xml:space="preserve">L’ASD MUGELLO TOSCANA BIKE, </w:t>
      </w:r>
      <w:r w:rsidRPr="0029238C">
        <w:rPr>
          <w:b w:val="0"/>
          <w:color w:val="auto"/>
        </w:rPr>
        <w:t>or</w:t>
      </w:r>
      <w:r>
        <w:rPr>
          <w:b w:val="0"/>
          <w:color w:val="auto"/>
        </w:rPr>
        <w:t>ganizza la 1^edizione del</w:t>
      </w:r>
      <w:r w:rsidR="00B079DC">
        <w:rPr>
          <w:b w:val="0"/>
          <w:color w:val="auto"/>
        </w:rPr>
        <w:t>la</w:t>
      </w:r>
      <w:r>
        <w:rPr>
          <w:b w:val="0"/>
          <w:color w:val="auto"/>
        </w:rPr>
        <w:t xml:space="preserve"> </w:t>
      </w:r>
      <w:proofErr w:type="spellStart"/>
      <w:r w:rsidR="00B079DC" w:rsidRPr="0029616E">
        <w:rPr>
          <w:color w:val="auto"/>
        </w:rPr>
        <w:t>Granfondo</w:t>
      </w:r>
      <w:proofErr w:type="spellEnd"/>
      <w:r w:rsidR="00B079DC" w:rsidRPr="0029616E">
        <w:rPr>
          <w:color w:val="auto"/>
        </w:rPr>
        <w:t xml:space="preserve"> del Mugello</w:t>
      </w:r>
      <w:r w:rsidR="00B079DC">
        <w:rPr>
          <w:b w:val="0"/>
          <w:color w:val="auto"/>
        </w:rPr>
        <w:t xml:space="preserve"> </w:t>
      </w:r>
      <w:r w:rsidR="00B079DC" w:rsidRPr="0029616E">
        <w:rPr>
          <w:color w:val="auto"/>
        </w:rPr>
        <w:t>Mtb..</w:t>
      </w:r>
    </w:p>
    <w:p w:rsidR="0005664A" w:rsidRDefault="0005664A" w:rsidP="00C457D2">
      <w:pPr>
        <w:jc w:val="both"/>
        <w:rPr>
          <w:color w:val="auto"/>
        </w:rPr>
      </w:pPr>
      <w:r>
        <w:rPr>
          <w:b w:val="0"/>
          <w:color w:val="auto"/>
        </w:rPr>
        <w:t xml:space="preserve">Essa si svolgerà domenica </w:t>
      </w:r>
      <w:r w:rsidR="00B079DC">
        <w:rPr>
          <w:b w:val="0"/>
          <w:color w:val="auto"/>
        </w:rPr>
        <w:t>15 maggio</w:t>
      </w:r>
      <w:r>
        <w:rPr>
          <w:b w:val="0"/>
          <w:color w:val="auto"/>
        </w:rPr>
        <w:t xml:space="preserve"> </w:t>
      </w:r>
      <w:r w:rsidR="00B079DC">
        <w:rPr>
          <w:b w:val="0"/>
          <w:color w:val="auto"/>
        </w:rPr>
        <w:t>2016</w:t>
      </w:r>
      <w:r>
        <w:rPr>
          <w:b w:val="0"/>
          <w:color w:val="auto"/>
        </w:rPr>
        <w:t xml:space="preserve"> La formula è quella della </w:t>
      </w:r>
      <w:r w:rsidR="00B079DC">
        <w:rPr>
          <w:color w:val="auto"/>
        </w:rPr>
        <w:t>gara agonistica</w:t>
      </w:r>
      <w:r w:rsidR="00604C5D">
        <w:rPr>
          <w:color w:val="auto"/>
        </w:rPr>
        <w:t xml:space="preserve">, </w:t>
      </w:r>
      <w:proofErr w:type="spellStart"/>
      <w:r w:rsidR="00604C5D">
        <w:rPr>
          <w:color w:val="auto"/>
        </w:rPr>
        <w:t>ciclosportiva</w:t>
      </w:r>
      <w:proofErr w:type="spellEnd"/>
      <w:r w:rsidR="00604C5D">
        <w:rPr>
          <w:color w:val="auto"/>
        </w:rPr>
        <w:t xml:space="preserve"> </w:t>
      </w:r>
      <w:r w:rsidR="00B079DC">
        <w:rPr>
          <w:color w:val="auto"/>
        </w:rPr>
        <w:t xml:space="preserve">e cicloturistica, </w:t>
      </w:r>
      <w:r w:rsidR="00B079DC">
        <w:rPr>
          <w:b w:val="0"/>
          <w:color w:val="auto"/>
        </w:rPr>
        <w:t xml:space="preserve">a seconda del percorso scelto. </w:t>
      </w:r>
      <w:r>
        <w:rPr>
          <w:b w:val="0"/>
          <w:color w:val="auto"/>
        </w:rPr>
        <w:t>La manifestazione è aperta a tutti i cicloturisti</w:t>
      </w:r>
      <w:r w:rsidR="00B079DC">
        <w:rPr>
          <w:b w:val="0"/>
          <w:color w:val="auto"/>
        </w:rPr>
        <w:t xml:space="preserve"> (solamente per il percorso</w:t>
      </w:r>
      <w:r w:rsidR="003E03D2">
        <w:rPr>
          <w:b w:val="0"/>
          <w:color w:val="auto"/>
        </w:rPr>
        <w:t xml:space="preserve"> cicloturistico</w:t>
      </w:r>
      <w:r w:rsidR="00B079DC">
        <w:rPr>
          <w:b w:val="0"/>
          <w:color w:val="auto"/>
        </w:rPr>
        <w:t xml:space="preserve"> corto)</w:t>
      </w:r>
      <w:r>
        <w:rPr>
          <w:b w:val="0"/>
          <w:color w:val="auto"/>
        </w:rPr>
        <w:t xml:space="preserve"> e cicloamatori in possesso di </w:t>
      </w:r>
      <w:r w:rsidRPr="0005664A">
        <w:rPr>
          <w:color w:val="auto"/>
        </w:rPr>
        <w:t>regolare tessera</w:t>
      </w:r>
    </w:p>
    <w:p w:rsidR="0005664A" w:rsidRDefault="0005664A" w:rsidP="00C457D2">
      <w:pPr>
        <w:jc w:val="both"/>
        <w:rPr>
          <w:b w:val="0"/>
          <w:color w:val="auto"/>
        </w:rPr>
      </w:pPr>
      <w:r>
        <w:rPr>
          <w:color w:val="auto"/>
        </w:rPr>
        <w:t xml:space="preserve">Rilasciata </w:t>
      </w:r>
      <w:r w:rsidRPr="00002849">
        <w:rPr>
          <w:color w:val="auto"/>
        </w:rPr>
        <w:t>da</w:t>
      </w:r>
      <w:r w:rsidR="00002849" w:rsidRPr="00002849">
        <w:rPr>
          <w:color w:val="auto"/>
        </w:rPr>
        <w:t>ll’UISP o FCI</w:t>
      </w:r>
      <w:r w:rsidR="00002849">
        <w:rPr>
          <w:b w:val="0"/>
          <w:color w:val="auto"/>
        </w:rPr>
        <w:t xml:space="preserve"> o</w:t>
      </w:r>
      <w:r>
        <w:rPr>
          <w:color w:val="auto"/>
        </w:rPr>
        <w:t xml:space="preserve"> </w:t>
      </w:r>
      <w:r w:rsidR="00331606">
        <w:rPr>
          <w:color w:val="auto"/>
        </w:rPr>
        <w:t>EPS riconosciuti dal CONI</w:t>
      </w:r>
      <w:r>
        <w:rPr>
          <w:color w:val="auto"/>
        </w:rPr>
        <w:t xml:space="preserve"> </w:t>
      </w:r>
      <w:r w:rsidRPr="0005664A">
        <w:rPr>
          <w:b w:val="0"/>
          <w:color w:val="auto"/>
        </w:rPr>
        <w:t>per</w:t>
      </w:r>
      <w:r>
        <w:rPr>
          <w:b w:val="0"/>
          <w:color w:val="auto"/>
        </w:rPr>
        <w:t xml:space="preserve"> la stagione sportiva in corso.</w:t>
      </w:r>
    </w:p>
    <w:p w:rsidR="00C457D2" w:rsidRDefault="00C457D2" w:rsidP="00C457D2">
      <w:pPr>
        <w:jc w:val="both"/>
        <w:rPr>
          <w:b w:val="0"/>
          <w:color w:val="auto"/>
        </w:rPr>
      </w:pPr>
    </w:p>
    <w:p w:rsidR="00604C5D" w:rsidRPr="00C457D2" w:rsidRDefault="00604C5D" w:rsidP="00C457D2">
      <w:pPr>
        <w:jc w:val="both"/>
        <w:rPr>
          <w:b w:val="0"/>
          <w:color w:val="FF0000"/>
        </w:rPr>
      </w:pPr>
      <w:r w:rsidRPr="00C457D2">
        <w:rPr>
          <w:b w:val="0"/>
          <w:color w:val="FF0000"/>
        </w:rPr>
        <w:t xml:space="preserve">Per partecipare ai percorsi agonistico e </w:t>
      </w:r>
      <w:proofErr w:type="spellStart"/>
      <w:r w:rsidRPr="00C457D2">
        <w:rPr>
          <w:b w:val="0"/>
          <w:color w:val="FF0000"/>
        </w:rPr>
        <w:t>ciclosportivo</w:t>
      </w:r>
      <w:proofErr w:type="spellEnd"/>
      <w:r w:rsidRPr="00C457D2">
        <w:rPr>
          <w:b w:val="0"/>
          <w:color w:val="FF0000"/>
        </w:rPr>
        <w:t xml:space="preserve"> è </w:t>
      </w:r>
      <w:r w:rsidRPr="00C457D2">
        <w:rPr>
          <w:color w:val="FF0000"/>
        </w:rPr>
        <w:t>obbligatorio</w:t>
      </w:r>
      <w:r w:rsidRPr="00C457D2">
        <w:rPr>
          <w:b w:val="0"/>
          <w:color w:val="FF0000"/>
        </w:rPr>
        <w:t xml:space="preserve"> essere in possesso della tessera di </w:t>
      </w:r>
      <w:r w:rsidRPr="00C457D2">
        <w:rPr>
          <w:color w:val="FF0000"/>
        </w:rPr>
        <w:t xml:space="preserve">cicloamatore, </w:t>
      </w:r>
      <w:r w:rsidRPr="00C457D2">
        <w:rPr>
          <w:b w:val="0"/>
          <w:color w:val="FF0000"/>
        </w:rPr>
        <w:t xml:space="preserve">per quello cicloturistico e sufficiente quella di </w:t>
      </w:r>
      <w:r w:rsidRPr="00C457D2">
        <w:rPr>
          <w:color w:val="FF0000"/>
        </w:rPr>
        <w:t>cicloturista</w:t>
      </w:r>
      <w:r w:rsidRPr="00C457D2">
        <w:rPr>
          <w:b w:val="0"/>
          <w:color w:val="FF0000"/>
        </w:rPr>
        <w:t>.</w:t>
      </w:r>
    </w:p>
    <w:p w:rsidR="0005664A" w:rsidRDefault="0005664A" w:rsidP="00C457D2">
      <w:pPr>
        <w:jc w:val="both"/>
        <w:rPr>
          <w:b w:val="0"/>
          <w:color w:val="auto"/>
        </w:rPr>
      </w:pPr>
    </w:p>
    <w:p w:rsidR="0005664A" w:rsidRDefault="0005664A" w:rsidP="00C457D2">
      <w:pPr>
        <w:jc w:val="both"/>
        <w:rPr>
          <w:b w:val="0"/>
          <w:color w:val="auto"/>
        </w:rPr>
      </w:pPr>
      <w:r w:rsidRPr="0005664A">
        <w:rPr>
          <w:color w:val="auto"/>
        </w:rPr>
        <w:t>PERCORSO</w:t>
      </w:r>
      <w:r>
        <w:rPr>
          <w:color w:val="auto"/>
        </w:rPr>
        <w:t xml:space="preserve"> : </w:t>
      </w:r>
      <w:r w:rsidR="00B079DC">
        <w:rPr>
          <w:b w:val="0"/>
          <w:color w:val="auto"/>
        </w:rPr>
        <w:t xml:space="preserve">Sono previsti </w:t>
      </w:r>
      <w:r w:rsidR="00CF65A6">
        <w:rPr>
          <w:b w:val="0"/>
          <w:color w:val="auto"/>
        </w:rPr>
        <w:t>tre</w:t>
      </w:r>
      <w:r w:rsidR="00B079DC">
        <w:rPr>
          <w:b w:val="0"/>
          <w:color w:val="auto"/>
        </w:rPr>
        <w:t xml:space="preserve"> percorsi uno </w:t>
      </w:r>
      <w:r w:rsidR="00B079DC" w:rsidRPr="003E03D2">
        <w:rPr>
          <w:color w:val="auto"/>
        </w:rPr>
        <w:t>agonistico</w:t>
      </w:r>
      <w:r w:rsidR="00B079DC">
        <w:rPr>
          <w:b w:val="0"/>
          <w:color w:val="auto"/>
        </w:rPr>
        <w:t xml:space="preserve"> di km.40 </w:t>
      </w:r>
      <w:r w:rsidR="003E03D2">
        <w:rPr>
          <w:b w:val="0"/>
          <w:color w:val="auto"/>
        </w:rPr>
        <w:t xml:space="preserve">valido come Campionato Provinciale UISP di </w:t>
      </w:r>
      <w:proofErr w:type="spellStart"/>
      <w:r w:rsidR="003E03D2">
        <w:rPr>
          <w:b w:val="0"/>
          <w:color w:val="auto"/>
        </w:rPr>
        <w:t>Granfondo</w:t>
      </w:r>
      <w:proofErr w:type="spellEnd"/>
      <w:r w:rsidR="003E03D2">
        <w:rPr>
          <w:b w:val="0"/>
          <w:color w:val="auto"/>
        </w:rPr>
        <w:t xml:space="preserve">, uno </w:t>
      </w:r>
      <w:proofErr w:type="spellStart"/>
      <w:r w:rsidR="003E03D2" w:rsidRPr="00604C5D">
        <w:rPr>
          <w:color w:val="auto"/>
        </w:rPr>
        <w:t>ciclosportivo</w:t>
      </w:r>
      <w:proofErr w:type="spellEnd"/>
      <w:r w:rsidR="003E03D2">
        <w:rPr>
          <w:b w:val="0"/>
          <w:color w:val="auto"/>
        </w:rPr>
        <w:t xml:space="preserve"> d</w:t>
      </w:r>
      <w:r w:rsidR="00CF65A6">
        <w:rPr>
          <w:b w:val="0"/>
          <w:color w:val="auto"/>
        </w:rPr>
        <w:t>i circa 23 km abbastanza impegnativo e uno</w:t>
      </w:r>
      <w:r w:rsidR="00604C5D">
        <w:rPr>
          <w:b w:val="0"/>
          <w:color w:val="auto"/>
        </w:rPr>
        <w:t xml:space="preserve"> </w:t>
      </w:r>
      <w:r w:rsidR="00604C5D" w:rsidRPr="00604C5D">
        <w:rPr>
          <w:color w:val="auto"/>
        </w:rPr>
        <w:t>cicloturistico</w:t>
      </w:r>
      <w:r w:rsidR="00CF65A6">
        <w:rPr>
          <w:b w:val="0"/>
          <w:color w:val="auto"/>
        </w:rPr>
        <w:t xml:space="preserve"> di circa 20 prevalentemente pianeggiante.</w:t>
      </w:r>
      <w:r>
        <w:rPr>
          <w:b w:val="0"/>
          <w:color w:val="auto"/>
        </w:rPr>
        <w:t xml:space="preserve"> </w:t>
      </w:r>
      <w:r w:rsidR="00B079DC">
        <w:rPr>
          <w:b w:val="0"/>
          <w:color w:val="auto"/>
        </w:rPr>
        <w:t>I</w:t>
      </w:r>
      <w:r>
        <w:rPr>
          <w:b w:val="0"/>
          <w:color w:val="auto"/>
        </w:rPr>
        <w:t xml:space="preserve"> de</w:t>
      </w:r>
      <w:r w:rsidR="00910444">
        <w:rPr>
          <w:b w:val="0"/>
          <w:color w:val="auto"/>
        </w:rPr>
        <w:t>ttagli dei</w:t>
      </w:r>
      <w:r w:rsidR="00B079DC">
        <w:rPr>
          <w:b w:val="0"/>
          <w:color w:val="auto"/>
        </w:rPr>
        <w:t xml:space="preserve"> percorsi</w:t>
      </w:r>
      <w:r>
        <w:rPr>
          <w:b w:val="0"/>
          <w:color w:val="auto"/>
        </w:rPr>
        <w:t xml:space="preserve"> </w:t>
      </w:r>
      <w:r w:rsidR="00B079DC">
        <w:rPr>
          <w:b w:val="0"/>
          <w:color w:val="auto"/>
        </w:rPr>
        <w:t>sono</w:t>
      </w:r>
      <w:r>
        <w:rPr>
          <w:b w:val="0"/>
          <w:color w:val="auto"/>
        </w:rPr>
        <w:t xml:space="preserve"> pubblicat</w:t>
      </w:r>
      <w:r w:rsidR="00B079DC">
        <w:rPr>
          <w:b w:val="0"/>
          <w:color w:val="auto"/>
        </w:rPr>
        <w:t>i</w:t>
      </w:r>
      <w:r>
        <w:rPr>
          <w:b w:val="0"/>
          <w:color w:val="auto"/>
        </w:rPr>
        <w:t xml:space="preserve"> sul sito </w:t>
      </w:r>
      <w:hyperlink r:id="rId7" w:history="1">
        <w:r w:rsidR="0022477D" w:rsidRPr="005C0990">
          <w:rPr>
            <w:rStyle w:val="Collegamentoipertestuale"/>
            <w:b w:val="0"/>
          </w:rPr>
          <w:t>www.mugellotoscanabike.it</w:t>
        </w:r>
      </w:hyperlink>
      <w:r w:rsidR="0022477D">
        <w:rPr>
          <w:b w:val="0"/>
          <w:color w:val="auto"/>
        </w:rPr>
        <w:t>.</w:t>
      </w:r>
    </w:p>
    <w:p w:rsidR="0022477D" w:rsidRDefault="0022477D" w:rsidP="00C457D2">
      <w:pPr>
        <w:jc w:val="both"/>
        <w:rPr>
          <w:b w:val="0"/>
          <w:color w:val="auto"/>
        </w:rPr>
      </w:pPr>
    </w:p>
    <w:p w:rsidR="0022477D" w:rsidRDefault="0022477D" w:rsidP="00C457D2">
      <w:pPr>
        <w:jc w:val="both"/>
        <w:rPr>
          <w:color w:val="auto"/>
        </w:rPr>
      </w:pPr>
      <w:r w:rsidRPr="0022477D">
        <w:rPr>
          <w:color w:val="auto"/>
        </w:rPr>
        <w:t>ISCRIZIONI</w:t>
      </w:r>
    </w:p>
    <w:p w:rsidR="0022477D" w:rsidRDefault="0022477D" w:rsidP="00C457D2">
      <w:pPr>
        <w:jc w:val="both"/>
        <w:rPr>
          <w:b w:val="0"/>
          <w:color w:val="auto"/>
        </w:rPr>
      </w:pPr>
      <w:r w:rsidRPr="0022477D">
        <w:rPr>
          <w:b w:val="0"/>
          <w:color w:val="auto"/>
        </w:rPr>
        <w:t>P</w:t>
      </w:r>
      <w:r>
        <w:rPr>
          <w:b w:val="0"/>
          <w:color w:val="auto"/>
        </w:rPr>
        <w:t>er partecipare alla manifestazione, inviare il modulo di iscrizione riempito in tutte le sue parti co</w:t>
      </w:r>
      <w:r w:rsidR="006C4248">
        <w:rPr>
          <w:b w:val="0"/>
          <w:color w:val="auto"/>
        </w:rPr>
        <w:t xml:space="preserve">mpleto di firma del concorrente e </w:t>
      </w:r>
      <w:r w:rsidR="006C4248" w:rsidRPr="006C4248">
        <w:rPr>
          <w:color w:val="92D050"/>
        </w:rPr>
        <w:t xml:space="preserve">fotocopia della tessera di attività ( Tessera Cicloamatore per i percorsi </w:t>
      </w:r>
      <w:proofErr w:type="spellStart"/>
      <w:r w:rsidR="006C4248" w:rsidRPr="006C4248">
        <w:rPr>
          <w:color w:val="92D050"/>
        </w:rPr>
        <w:t>Granfondo</w:t>
      </w:r>
      <w:proofErr w:type="spellEnd"/>
      <w:r w:rsidR="006C4248" w:rsidRPr="006C4248">
        <w:rPr>
          <w:color w:val="92D050"/>
        </w:rPr>
        <w:t xml:space="preserve"> e </w:t>
      </w:r>
      <w:proofErr w:type="spellStart"/>
      <w:r w:rsidR="006C4248" w:rsidRPr="006C4248">
        <w:rPr>
          <w:color w:val="92D050"/>
        </w:rPr>
        <w:t>Ciclosportivo</w:t>
      </w:r>
      <w:proofErr w:type="spellEnd"/>
      <w:r w:rsidR="006C4248" w:rsidRPr="006C4248">
        <w:rPr>
          <w:color w:val="92D050"/>
        </w:rPr>
        <w:t>, Tessera Cicloturista per</w:t>
      </w:r>
      <w:r w:rsidR="006C4248">
        <w:rPr>
          <w:color w:val="92D050"/>
        </w:rPr>
        <w:t xml:space="preserve"> </w:t>
      </w:r>
      <w:r w:rsidR="006C4248" w:rsidRPr="006C4248">
        <w:rPr>
          <w:color w:val="92D050"/>
        </w:rPr>
        <w:t>il</w:t>
      </w:r>
      <w:r w:rsidR="006C4248" w:rsidRPr="006C4248">
        <w:rPr>
          <w:color w:val="FF0000"/>
        </w:rPr>
        <w:t xml:space="preserve"> </w:t>
      </w:r>
      <w:r w:rsidR="006C4248" w:rsidRPr="006C4248">
        <w:rPr>
          <w:color w:val="92D050"/>
        </w:rPr>
        <w:t>percorso Cicloturistico)</w:t>
      </w:r>
      <w:r>
        <w:rPr>
          <w:b w:val="0"/>
          <w:color w:val="auto"/>
        </w:rPr>
        <w:t xml:space="preserve"> il modulo sarà reperibile presso il sito della nostra società </w:t>
      </w:r>
      <w:hyperlink r:id="rId8" w:history="1">
        <w:r w:rsidRPr="005C0990">
          <w:rPr>
            <w:rStyle w:val="Collegamentoipertestuale"/>
            <w:b w:val="0"/>
          </w:rPr>
          <w:t>www.mugellotoscanabike.it</w:t>
        </w:r>
      </w:hyperlink>
      <w:r>
        <w:rPr>
          <w:b w:val="0"/>
          <w:color w:val="auto"/>
        </w:rPr>
        <w:t xml:space="preserve"> e può essere trasmesso via e-mail al seguente indirizzo </w:t>
      </w:r>
      <w:hyperlink r:id="rId9" w:history="1">
        <w:r w:rsidRPr="005C0990">
          <w:rPr>
            <w:rStyle w:val="Collegamentoipertestuale"/>
            <w:b w:val="0"/>
          </w:rPr>
          <w:t>mugellotoscanabike@libero.it</w:t>
        </w:r>
      </w:hyperlink>
      <w:r w:rsidR="00290BA2">
        <w:rPr>
          <w:b w:val="0"/>
          <w:color w:val="auto"/>
        </w:rPr>
        <w:t>,</w:t>
      </w:r>
      <w:r>
        <w:rPr>
          <w:b w:val="0"/>
          <w:color w:val="auto"/>
        </w:rPr>
        <w:t xml:space="preserve"> </w:t>
      </w:r>
      <w:r w:rsidR="00910444">
        <w:rPr>
          <w:b w:val="0"/>
          <w:color w:val="auto"/>
        </w:rPr>
        <w:t xml:space="preserve">via fax al numero </w:t>
      </w:r>
      <w:r w:rsidR="00910444" w:rsidRPr="00332EC0">
        <w:rPr>
          <w:color w:val="auto"/>
        </w:rPr>
        <w:t>0555609272</w:t>
      </w:r>
      <w:r w:rsidR="00290BA2">
        <w:rPr>
          <w:b w:val="0"/>
          <w:color w:val="auto"/>
        </w:rPr>
        <w:t xml:space="preserve"> o consegnato a mano</w:t>
      </w:r>
      <w:r w:rsidR="00910444">
        <w:rPr>
          <w:b w:val="0"/>
          <w:color w:val="auto"/>
        </w:rPr>
        <w:t xml:space="preserve"> direttamente nella nostra sede in Via Benedetto Croce 55 a Borgo San Lorenzo (FI), nei giorni di apertura.</w:t>
      </w:r>
      <w:r w:rsidR="00290BA2">
        <w:rPr>
          <w:b w:val="0"/>
          <w:color w:val="auto"/>
        </w:rPr>
        <w:t xml:space="preserve"> (lunedì,</w:t>
      </w:r>
      <w:proofErr w:type="spellStart"/>
      <w:r w:rsidR="00290BA2">
        <w:rPr>
          <w:b w:val="0"/>
          <w:color w:val="auto"/>
        </w:rPr>
        <w:t>mercoledi</w:t>
      </w:r>
      <w:proofErr w:type="spellEnd"/>
      <w:r w:rsidR="00290BA2">
        <w:rPr>
          <w:b w:val="0"/>
          <w:color w:val="auto"/>
        </w:rPr>
        <w:t xml:space="preserve"> e </w:t>
      </w:r>
      <w:proofErr w:type="spellStart"/>
      <w:r w:rsidR="00290BA2">
        <w:rPr>
          <w:b w:val="0"/>
          <w:color w:val="auto"/>
        </w:rPr>
        <w:t>venerdi</w:t>
      </w:r>
      <w:proofErr w:type="spellEnd"/>
      <w:r w:rsidR="00290BA2">
        <w:rPr>
          <w:b w:val="0"/>
          <w:color w:val="auto"/>
        </w:rPr>
        <w:t xml:space="preserve"> ore 15.30-19.00 sabato ore 9.30-12.00).</w:t>
      </w:r>
    </w:p>
    <w:p w:rsidR="008B70EC" w:rsidRDefault="00A945F7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>L</w:t>
      </w:r>
      <w:r w:rsidR="008B70EC">
        <w:rPr>
          <w:b w:val="0"/>
          <w:color w:val="auto"/>
        </w:rPr>
        <w:t xml:space="preserve">a quota di iscrizione è fissata in </w:t>
      </w:r>
      <w:r w:rsidR="008B70EC" w:rsidRPr="008B70EC">
        <w:rPr>
          <w:color w:val="auto"/>
        </w:rPr>
        <w:t xml:space="preserve">euro </w:t>
      </w:r>
      <w:r w:rsidR="00290BA2">
        <w:rPr>
          <w:color w:val="auto"/>
        </w:rPr>
        <w:t>25</w:t>
      </w:r>
      <w:r w:rsidR="008B70EC" w:rsidRPr="008B70EC">
        <w:rPr>
          <w:color w:val="auto"/>
        </w:rPr>
        <w:t>,00</w:t>
      </w:r>
      <w:r w:rsidR="000F1F90">
        <w:rPr>
          <w:color w:val="auto"/>
        </w:rPr>
        <w:t xml:space="preserve"> </w:t>
      </w:r>
      <w:r w:rsidR="00290BA2">
        <w:rPr>
          <w:color w:val="auto"/>
        </w:rPr>
        <w:t>per il percorso agonistico. 20,00 per</w:t>
      </w:r>
      <w:r w:rsidR="00C457D2">
        <w:rPr>
          <w:color w:val="auto"/>
        </w:rPr>
        <w:t xml:space="preserve"> gli altri due</w:t>
      </w:r>
      <w:r w:rsidR="00290BA2">
        <w:rPr>
          <w:color w:val="auto"/>
        </w:rPr>
        <w:t xml:space="preserve">, </w:t>
      </w:r>
      <w:r w:rsidR="00290BA2">
        <w:rPr>
          <w:b w:val="0"/>
          <w:color w:val="auto"/>
        </w:rPr>
        <w:t>il</w:t>
      </w:r>
      <w:r w:rsidR="008B70EC" w:rsidRPr="008B70EC">
        <w:rPr>
          <w:b w:val="0"/>
          <w:color w:val="auto"/>
        </w:rPr>
        <w:t xml:space="preserve"> modul</w:t>
      </w:r>
      <w:r w:rsidR="007A4972">
        <w:rPr>
          <w:b w:val="0"/>
          <w:color w:val="auto"/>
        </w:rPr>
        <w:t xml:space="preserve">o </w:t>
      </w:r>
      <w:r w:rsidR="008B70EC">
        <w:rPr>
          <w:b w:val="0"/>
          <w:color w:val="auto"/>
        </w:rPr>
        <w:t xml:space="preserve">di iscrizione, </w:t>
      </w:r>
      <w:r w:rsidR="009B1B16">
        <w:rPr>
          <w:b w:val="0"/>
          <w:color w:val="auto"/>
        </w:rPr>
        <w:t>comprensiv</w:t>
      </w:r>
      <w:r w:rsidR="007A4972">
        <w:rPr>
          <w:b w:val="0"/>
          <w:color w:val="auto"/>
        </w:rPr>
        <w:t xml:space="preserve">o </w:t>
      </w:r>
      <w:r w:rsidR="009B1B16">
        <w:rPr>
          <w:b w:val="0"/>
          <w:color w:val="auto"/>
        </w:rPr>
        <w:t>dell’attestazione dell’</w:t>
      </w:r>
      <w:r w:rsidR="007A4972">
        <w:rPr>
          <w:b w:val="0"/>
          <w:color w:val="auto"/>
        </w:rPr>
        <w:t>avvenuto pagamento, dovrà</w:t>
      </w:r>
      <w:r w:rsidR="009B1B16">
        <w:rPr>
          <w:b w:val="0"/>
          <w:color w:val="auto"/>
        </w:rPr>
        <w:t xml:space="preserve"> pervenire all’organizzazione entro le </w:t>
      </w:r>
    </w:p>
    <w:p w:rsidR="009B1B16" w:rsidRPr="00A945F7" w:rsidRDefault="009B1B16" w:rsidP="00C457D2">
      <w:pPr>
        <w:jc w:val="both"/>
        <w:rPr>
          <w:color w:val="auto"/>
        </w:rPr>
      </w:pPr>
      <w:r w:rsidRPr="009B1B16">
        <w:rPr>
          <w:color w:val="auto"/>
        </w:rPr>
        <w:t>24,00</w:t>
      </w:r>
      <w:r w:rsidR="00A945F7">
        <w:rPr>
          <w:color w:val="auto"/>
        </w:rPr>
        <w:t xml:space="preserve"> di</w:t>
      </w:r>
      <w:r>
        <w:rPr>
          <w:color w:val="auto"/>
        </w:rPr>
        <w:t xml:space="preserve"> </w:t>
      </w:r>
      <w:r>
        <w:rPr>
          <w:b w:val="0"/>
          <w:color w:val="auto"/>
        </w:rPr>
        <w:t xml:space="preserve"> </w:t>
      </w:r>
      <w:r w:rsidRPr="00A945F7">
        <w:rPr>
          <w:color w:val="auto"/>
        </w:rPr>
        <w:t>venerdì</w:t>
      </w:r>
      <w:r>
        <w:rPr>
          <w:b w:val="0"/>
          <w:color w:val="auto"/>
        </w:rPr>
        <w:t xml:space="preserve"> </w:t>
      </w:r>
      <w:r w:rsidR="00290BA2">
        <w:rPr>
          <w:color w:val="auto"/>
        </w:rPr>
        <w:t>13</w:t>
      </w:r>
      <w:r w:rsidRPr="009B1B16">
        <w:rPr>
          <w:color w:val="auto"/>
        </w:rPr>
        <w:t xml:space="preserve"> </w:t>
      </w:r>
      <w:r w:rsidR="00290BA2">
        <w:rPr>
          <w:color w:val="auto"/>
        </w:rPr>
        <w:t>maggio</w:t>
      </w:r>
      <w:r w:rsidRPr="009B1B16">
        <w:rPr>
          <w:color w:val="auto"/>
        </w:rPr>
        <w:t xml:space="preserve"> 201</w:t>
      </w:r>
      <w:r w:rsidR="008F153A">
        <w:rPr>
          <w:color w:val="auto"/>
        </w:rPr>
        <w:t>6</w:t>
      </w:r>
      <w:r w:rsidR="00A945F7">
        <w:rPr>
          <w:color w:val="auto"/>
        </w:rPr>
        <w:t xml:space="preserve">, </w:t>
      </w:r>
      <w:r w:rsidR="00A945F7" w:rsidRPr="00A945F7">
        <w:rPr>
          <w:b w:val="0"/>
          <w:color w:val="auto"/>
        </w:rPr>
        <w:t>ci si può</w:t>
      </w:r>
      <w:r w:rsidR="00A945F7">
        <w:rPr>
          <w:b w:val="0"/>
          <w:color w:val="auto"/>
        </w:rPr>
        <w:t xml:space="preserve"> iscrivere direttamente sul luogo di partenza anche il </w:t>
      </w:r>
      <w:r w:rsidR="00A945F7" w:rsidRPr="00A945F7">
        <w:rPr>
          <w:color w:val="auto"/>
        </w:rPr>
        <w:t>sabato pomeriggio dalle ore 15.00 alle 18.30 o la domenica mattina dalle 7.00 alle 8.30 con un supplemento di euro 5.00.</w:t>
      </w:r>
    </w:p>
    <w:p w:rsidR="007A4972" w:rsidRDefault="00290BA2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 </w:t>
      </w:r>
    </w:p>
    <w:p w:rsidR="00A945F7" w:rsidRDefault="00A945F7" w:rsidP="00C457D2">
      <w:pPr>
        <w:jc w:val="both"/>
        <w:rPr>
          <w:b w:val="0"/>
          <w:color w:val="auto"/>
        </w:rPr>
      </w:pPr>
    </w:p>
    <w:p w:rsidR="00A945F7" w:rsidRPr="00A945F7" w:rsidRDefault="00A945F7" w:rsidP="00C457D2">
      <w:pPr>
        <w:jc w:val="both"/>
        <w:rPr>
          <w:color w:val="auto"/>
        </w:rPr>
      </w:pPr>
      <w:r w:rsidRPr="00A945F7">
        <w:rPr>
          <w:color w:val="auto"/>
        </w:rPr>
        <w:t xml:space="preserve">CONSEGNA </w:t>
      </w:r>
      <w:r w:rsidR="005C140F">
        <w:rPr>
          <w:color w:val="auto"/>
        </w:rPr>
        <w:t>PETTORALI</w:t>
      </w:r>
      <w:r w:rsidRPr="00A945F7">
        <w:rPr>
          <w:color w:val="auto"/>
        </w:rPr>
        <w:t>:</w:t>
      </w:r>
      <w:r>
        <w:rPr>
          <w:color w:val="auto"/>
        </w:rPr>
        <w:t xml:space="preserve"> </w:t>
      </w:r>
      <w:r w:rsidRPr="00A945F7">
        <w:rPr>
          <w:b w:val="0"/>
          <w:color w:val="auto"/>
        </w:rPr>
        <w:t xml:space="preserve">I </w:t>
      </w:r>
      <w:r w:rsidR="005C140F">
        <w:rPr>
          <w:b w:val="0"/>
          <w:color w:val="auto"/>
        </w:rPr>
        <w:t>pettorali</w:t>
      </w:r>
      <w:r>
        <w:rPr>
          <w:b w:val="0"/>
          <w:color w:val="auto"/>
        </w:rPr>
        <w:t xml:space="preserve"> saranno consegnati </w:t>
      </w:r>
      <w:r w:rsidRPr="00A945F7">
        <w:rPr>
          <w:color w:val="auto"/>
          <w:u w:val="single"/>
        </w:rPr>
        <w:t>esclusivamente</w:t>
      </w:r>
      <w:r>
        <w:rPr>
          <w:b w:val="0"/>
          <w:color w:val="auto"/>
        </w:rPr>
        <w:t xml:space="preserve"> domenica 15/05/2016 dalle ore 7.</w:t>
      </w:r>
      <w:r w:rsidR="000D02E0">
        <w:rPr>
          <w:b w:val="0"/>
          <w:color w:val="auto"/>
        </w:rPr>
        <w:t>00</w:t>
      </w:r>
      <w:r>
        <w:rPr>
          <w:b w:val="0"/>
          <w:color w:val="auto"/>
        </w:rPr>
        <w:t xml:space="preserve"> sul luogo di partenza.</w:t>
      </w: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4D2BC9" w:rsidRDefault="004D2BC9" w:rsidP="00C457D2">
      <w:pPr>
        <w:jc w:val="both"/>
        <w:rPr>
          <w:b w:val="0"/>
          <w:color w:val="auto"/>
        </w:rPr>
      </w:pPr>
    </w:p>
    <w:p w:rsidR="007A4972" w:rsidRDefault="007A4972" w:rsidP="00C457D2">
      <w:pPr>
        <w:jc w:val="both"/>
        <w:rPr>
          <w:b w:val="0"/>
          <w:color w:val="auto"/>
        </w:rPr>
      </w:pPr>
      <w:r w:rsidRPr="007A4972">
        <w:rPr>
          <w:color w:val="auto"/>
        </w:rPr>
        <w:t>RITROVO E PARTENZA</w:t>
      </w:r>
      <w:r w:rsidR="00241D1D">
        <w:rPr>
          <w:color w:val="auto"/>
        </w:rPr>
        <w:t xml:space="preserve">: </w:t>
      </w:r>
      <w:r w:rsidR="00D138E9">
        <w:rPr>
          <w:b w:val="0"/>
          <w:color w:val="auto"/>
        </w:rPr>
        <w:t>Il ritrovo è fissato presso il Campo Sportivo in Località Sagginale comune di Borgo San Lorenzo (FI) dalle ore 7.</w:t>
      </w:r>
      <w:r w:rsidR="00A945F7">
        <w:rPr>
          <w:b w:val="0"/>
          <w:color w:val="auto"/>
        </w:rPr>
        <w:t>0</w:t>
      </w:r>
      <w:r w:rsidR="00D138E9">
        <w:rPr>
          <w:b w:val="0"/>
          <w:color w:val="auto"/>
        </w:rPr>
        <w:t>0. La partenza avverrà dallo stesso luogo, alle ore 9.00</w:t>
      </w:r>
      <w:r w:rsidR="00345728">
        <w:rPr>
          <w:b w:val="0"/>
          <w:color w:val="auto"/>
        </w:rPr>
        <w:t xml:space="preserve"> per</w:t>
      </w:r>
      <w:r w:rsidR="00D138E9">
        <w:rPr>
          <w:b w:val="0"/>
          <w:color w:val="auto"/>
        </w:rPr>
        <w:t xml:space="preserve"> i concorrenti del percorso agonistico e a seguire quelli de</w:t>
      </w:r>
      <w:r w:rsidR="00CF65A6">
        <w:rPr>
          <w:b w:val="0"/>
          <w:color w:val="auto"/>
        </w:rPr>
        <w:t xml:space="preserve">i </w:t>
      </w:r>
      <w:r w:rsidR="00D138E9">
        <w:rPr>
          <w:b w:val="0"/>
          <w:color w:val="auto"/>
        </w:rPr>
        <w:t xml:space="preserve"> percors</w:t>
      </w:r>
      <w:r w:rsidR="00CF65A6">
        <w:rPr>
          <w:b w:val="0"/>
          <w:color w:val="auto"/>
        </w:rPr>
        <w:t>i</w:t>
      </w:r>
      <w:r w:rsidR="00D138E9">
        <w:rPr>
          <w:b w:val="0"/>
          <w:color w:val="auto"/>
        </w:rPr>
        <w:t xml:space="preserve"> cicloturistic</w:t>
      </w:r>
      <w:r w:rsidR="00CF65A6">
        <w:rPr>
          <w:b w:val="0"/>
          <w:color w:val="auto"/>
        </w:rPr>
        <w:t>i</w:t>
      </w:r>
      <w:r w:rsidR="00D138E9">
        <w:rPr>
          <w:b w:val="0"/>
          <w:color w:val="auto"/>
        </w:rPr>
        <w:t>.</w:t>
      </w:r>
    </w:p>
    <w:p w:rsidR="00D138E9" w:rsidRDefault="00D138E9" w:rsidP="00C457D2">
      <w:pPr>
        <w:jc w:val="both"/>
        <w:rPr>
          <w:b w:val="0"/>
          <w:color w:val="auto"/>
        </w:rPr>
      </w:pPr>
    </w:p>
    <w:p w:rsidR="00EB160F" w:rsidRDefault="00EB160F" w:rsidP="00C457D2">
      <w:pPr>
        <w:jc w:val="both"/>
        <w:rPr>
          <w:b w:val="0"/>
          <w:color w:val="auto"/>
        </w:rPr>
      </w:pPr>
      <w:r w:rsidRPr="00EB160F">
        <w:rPr>
          <w:color w:val="1F497D" w:themeColor="text2"/>
        </w:rPr>
        <w:t xml:space="preserve">=ATTENZIONE= ogni partecipante iscritto deve obbligatoriamente avere </w:t>
      </w:r>
      <w:r w:rsidRPr="006C4248">
        <w:rPr>
          <w:color w:val="92D050"/>
        </w:rPr>
        <w:t>la tessera</w:t>
      </w:r>
      <w:r w:rsidR="006C4248" w:rsidRPr="006C4248">
        <w:rPr>
          <w:color w:val="92D050"/>
        </w:rPr>
        <w:t xml:space="preserve"> di</w:t>
      </w:r>
      <w:r w:rsidR="006C4248">
        <w:rPr>
          <w:color w:val="1F497D" w:themeColor="text2"/>
        </w:rPr>
        <w:t xml:space="preserve"> </w:t>
      </w:r>
      <w:r w:rsidR="006C4248" w:rsidRPr="006C4248">
        <w:rPr>
          <w:color w:val="92D050"/>
        </w:rPr>
        <w:t>attività rilasciata dalla Uisp o dalla FCI o EPS riconosciuto dal CONI</w:t>
      </w:r>
      <w:r w:rsidRPr="00EB160F">
        <w:rPr>
          <w:color w:val="1F497D" w:themeColor="text2"/>
        </w:rPr>
        <w:t xml:space="preserve"> in originale (no fotocopie), sono istituiti controlli a campione alla partenza, organizzate da Giudici abilitati dall’ente organizzatore</w:t>
      </w:r>
      <w:r>
        <w:rPr>
          <w:b w:val="0"/>
          <w:color w:val="auto"/>
        </w:rPr>
        <w:t>.</w:t>
      </w:r>
    </w:p>
    <w:p w:rsidR="00002849" w:rsidRDefault="00002849" w:rsidP="00C457D2">
      <w:pPr>
        <w:jc w:val="both"/>
        <w:rPr>
          <w:b w:val="0"/>
          <w:color w:val="auto"/>
        </w:rPr>
      </w:pPr>
    </w:p>
    <w:p w:rsidR="00AB5FC8" w:rsidRDefault="00AB5FC8" w:rsidP="00C457D2">
      <w:pPr>
        <w:jc w:val="both"/>
        <w:rPr>
          <w:color w:val="FF0000"/>
        </w:rPr>
      </w:pPr>
      <w:r w:rsidRPr="00AB5FC8">
        <w:rPr>
          <w:color w:val="auto"/>
        </w:rPr>
        <w:t>E’ obbligatorio indossare il casco rigido,allacciato.</w:t>
      </w:r>
      <w:r>
        <w:rPr>
          <w:color w:val="auto"/>
        </w:rPr>
        <w:t xml:space="preserve"> </w:t>
      </w:r>
      <w:r w:rsidRPr="00AB5FC8">
        <w:rPr>
          <w:color w:val="FF0000"/>
        </w:rPr>
        <w:t>SI RICORDA che trattasi di manifestazione aperta alla normale circolazione stradale.</w:t>
      </w:r>
      <w:r>
        <w:rPr>
          <w:color w:val="FF0000"/>
        </w:rPr>
        <w:t xml:space="preserve"> </w:t>
      </w:r>
      <w:r w:rsidRPr="00AB5FC8">
        <w:rPr>
          <w:color w:val="auto"/>
        </w:rPr>
        <w:t>O</w:t>
      </w:r>
      <w:r>
        <w:rPr>
          <w:color w:val="auto"/>
        </w:rPr>
        <w:t xml:space="preserve">gni partecipante è tenuto, </w:t>
      </w:r>
      <w:r w:rsidRPr="00AB5FC8">
        <w:rPr>
          <w:color w:val="FF0000"/>
        </w:rPr>
        <w:t>sotto la propria responsabilità, ad</w:t>
      </w:r>
      <w:r>
        <w:rPr>
          <w:color w:val="FF0000"/>
        </w:rPr>
        <w:t xml:space="preserve"> osservare rigorosamente il codice della strada. </w:t>
      </w:r>
    </w:p>
    <w:p w:rsidR="00AB5FC8" w:rsidRDefault="00AB5FC8" w:rsidP="00C457D2">
      <w:pPr>
        <w:jc w:val="both"/>
        <w:rPr>
          <w:color w:val="auto"/>
        </w:rPr>
      </w:pPr>
      <w:r w:rsidRPr="00AB5FC8">
        <w:rPr>
          <w:color w:val="auto"/>
        </w:rPr>
        <w:t>L</w:t>
      </w:r>
      <w:r>
        <w:rPr>
          <w:color w:val="auto"/>
        </w:rPr>
        <w:t>’organizzazione declina ogni responsabilità per  eventuali incidenti che dovessero verificarsi prima, durante e dopo la manifestazione.</w:t>
      </w:r>
    </w:p>
    <w:p w:rsidR="00AB5FC8" w:rsidRDefault="00AB5FC8" w:rsidP="00C457D2">
      <w:pPr>
        <w:jc w:val="both"/>
        <w:rPr>
          <w:color w:val="auto"/>
        </w:rPr>
      </w:pPr>
    </w:p>
    <w:p w:rsidR="00AB5FC8" w:rsidRDefault="00AB5FC8" w:rsidP="00C457D2">
      <w:pPr>
        <w:jc w:val="both"/>
        <w:rPr>
          <w:b w:val="0"/>
          <w:color w:val="auto"/>
        </w:rPr>
      </w:pPr>
      <w:r>
        <w:rPr>
          <w:color w:val="auto"/>
        </w:rPr>
        <w:t xml:space="preserve">CONTROLLI e RISTORI: </w:t>
      </w:r>
      <w:r w:rsidRPr="00AB5FC8">
        <w:rPr>
          <w:b w:val="0"/>
          <w:color w:val="auto"/>
        </w:rPr>
        <w:t>L</w:t>
      </w:r>
      <w:r>
        <w:rPr>
          <w:b w:val="0"/>
          <w:color w:val="auto"/>
        </w:rPr>
        <w:t xml:space="preserve">ungo il percorso sono predisposti </w:t>
      </w:r>
      <w:r w:rsidR="00A03051">
        <w:rPr>
          <w:b w:val="0"/>
          <w:color w:val="auto"/>
        </w:rPr>
        <w:t>rilevamenti tempi</w:t>
      </w:r>
      <w:r>
        <w:rPr>
          <w:b w:val="0"/>
          <w:color w:val="auto"/>
        </w:rPr>
        <w:t xml:space="preserve"> ufficiali </w:t>
      </w:r>
      <w:r w:rsidR="008C385C">
        <w:rPr>
          <w:b w:val="0"/>
          <w:color w:val="auto"/>
        </w:rPr>
        <w:t>e ristori solidi e liquidi posti in alcune località da definire.</w:t>
      </w:r>
    </w:p>
    <w:p w:rsidR="00631F96" w:rsidRDefault="00631F96" w:rsidP="00C457D2">
      <w:pPr>
        <w:jc w:val="both"/>
        <w:rPr>
          <w:b w:val="0"/>
          <w:color w:val="auto"/>
        </w:rPr>
      </w:pPr>
    </w:p>
    <w:p w:rsidR="008C385C" w:rsidRDefault="00631F96" w:rsidP="00C457D2">
      <w:pPr>
        <w:jc w:val="both"/>
        <w:rPr>
          <w:color w:val="auto"/>
        </w:rPr>
      </w:pPr>
      <w:r w:rsidRPr="00631F96">
        <w:rPr>
          <w:color w:val="auto"/>
        </w:rPr>
        <w:t>CRONOMETRAGGIO</w:t>
      </w:r>
      <w:r>
        <w:rPr>
          <w:color w:val="auto"/>
        </w:rPr>
        <w:t xml:space="preserve"> : </w:t>
      </w:r>
      <w:r w:rsidRPr="00631F96">
        <w:rPr>
          <w:b w:val="0"/>
          <w:color w:val="auto"/>
        </w:rPr>
        <w:t>Il</w:t>
      </w:r>
      <w:r>
        <w:rPr>
          <w:b w:val="0"/>
          <w:color w:val="auto"/>
        </w:rPr>
        <w:t xml:space="preserve"> cronometraggio sarà assicurato dai cronometristi ufficiali dell’UISP.</w:t>
      </w:r>
    </w:p>
    <w:p w:rsidR="00631F96" w:rsidRPr="00631F96" w:rsidRDefault="00631F96" w:rsidP="00C457D2">
      <w:pPr>
        <w:jc w:val="both"/>
        <w:rPr>
          <w:color w:val="auto"/>
        </w:rPr>
      </w:pPr>
    </w:p>
    <w:p w:rsidR="008C385C" w:rsidRDefault="008C385C" w:rsidP="00C457D2">
      <w:pPr>
        <w:jc w:val="both"/>
        <w:rPr>
          <w:b w:val="0"/>
          <w:color w:val="auto"/>
        </w:rPr>
      </w:pPr>
      <w:r>
        <w:rPr>
          <w:color w:val="auto"/>
        </w:rPr>
        <w:t xml:space="preserve"> CIVILTA’: </w:t>
      </w:r>
      <w:r w:rsidRPr="008C385C">
        <w:rPr>
          <w:color w:val="FF0000"/>
        </w:rPr>
        <w:t>E’ fatto assoluto divieto</w:t>
      </w:r>
      <w:r>
        <w:rPr>
          <w:color w:val="FF0000"/>
        </w:rPr>
        <w:t xml:space="preserve"> </w:t>
      </w:r>
      <w:r w:rsidRPr="008C385C">
        <w:rPr>
          <w:b w:val="0"/>
          <w:color w:val="auto"/>
        </w:rPr>
        <w:t>di</w:t>
      </w:r>
      <w:r>
        <w:rPr>
          <w:b w:val="0"/>
          <w:color w:val="auto"/>
        </w:rPr>
        <w:t xml:space="preserve"> qualsiasi tipo di rifiuto inquinante: involucri,plastiche e quant’altro potranno essere convenientemente lasciati presso i punti di ristoro e controllo</w:t>
      </w:r>
      <w:r w:rsidR="00A03051">
        <w:rPr>
          <w:b w:val="0"/>
          <w:color w:val="auto"/>
        </w:rPr>
        <w:t xml:space="preserve"> e durante tutto il percorso</w:t>
      </w:r>
      <w:r>
        <w:rPr>
          <w:b w:val="0"/>
          <w:color w:val="auto"/>
        </w:rPr>
        <w:t>, pena l’esclusione dalla manifestazione.</w:t>
      </w:r>
    </w:p>
    <w:p w:rsidR="008C385C" w:rsidRDefault="008C385C" w:rsidP="00C457D2">
      <w:pPr>
        <w:jc w:val="both"/>
        <w:rPr>
          <w:color w:val="auto"/>
        </w:rPr>
      </w:pPr>
      <w:r w:rsidRPr="008C385C">
        <w:rPr>
          <w:color w:val="auto"/>
        </w:rPr>
        <w:t>Ci appelliamo al buon senso dei partecipanti accompagnatori di non lasciare lungo il percorso bottiglie,carte,fazzolettini,camere</w:t>
      </w:r>
      <w:r w:rsidR="0029616E">
        <w:rPr>
          <w:color w:val="auto"/>
        </w:rPr>
        <w:t xml:space="preserve"> </w:t>
      </w:r>
      <w:r w:rsidRPr="008C385C">
        <w:rPr>
          <w:color w:val="auto"/>
        </w:rPr>
        <w:t xml:space="preserve">d’aria e quant’altro possa </w:t>
      </w:r>
      <w:proofErr w:type="spellStart"/>
      <w:r w:rsidRPr="008C385C">
        <w:rPr>
          <w:color w:val="auto"/>
        </w:rPr>
        <w:t>deturbare</w:t>
      </w:r>
      <w:proofErr w:type="spellEnd"/>
      <w:r w:rsidRPr="008C385C">
        <w:rPr>
          <w:color w:val="auto"/>
        </w:rPr>
        <w:t xml:space="preserve"> il nostro territorio che, si ricorda appartiene a noi tutti.</w:t>
      </w:r>
    </w:p>
    <w:p w:rsidR="008C385C" w:rsidRDefault="008C385C" w:rsidP="00C457D2">
      <w:pPr>
        <w:jc w:val="both"/>
        <w:rPr>
          <w:color w:val="auto"/>
        </w:rPr>
      </w:pPr>
    </w:p>
    <w:p w:rsidR="00F50EC9" w:rsidRDefault="00F50EC9" w:rsidP="00C457D2">
      <w:pPr>
        <w:jc w:val="both"/>
        <w:rPr>
          <w:b w:val="0"/>
          <w:color w:val="auto"/>
        </w:rPr>
      </w:pPr>
      <w:r>
        <w:rPr>
          <w:color w:val="auto"/>
        </w:rPr>
        <w:t xml:space="preserve">PREMIAZIONI: </w:t>
      </w:r>
      <w:r w:rsidR="00A03051" w:rsidRPr="00A03051">
        <w:rPr>
          <w:b w:val="0"/>
          <w:color w:val="auto"/>
        </w:rPr>
        <w:t>Sara</w:t>
      </w:r>
      <w:r w:rsidR="00A03051">
        <w:rPr>
          <w:b w:val="0"/>
          <w:color w:val="auto"/>
        </w:rPr>
        <w:t>nno premiati: per quanto riguarda il percorso agonistico i primi 5 classificati di ogni categoria amatoriale UISP (ai primi di categoria sarà consegnata anche la maglia di Campione Provinci</w:t>
      </w:r>
      <w:r w:rsidR="003E03D2">
        <w:rPr>
          <w:b w:val="0"/>
          <w:color w:val="auto"/>
        </w:rPr>
        <w:t>ale 2016) per quanto riguarda i</w:t>
      </w:r>
      <w:r w:rsidR="00A03051">
        <w:rPr>
          <w:b w:val="0"/>
          <w:color w:val="auto"/>
        </w:rPr>
        <w:t xml:space="preserve"> percors</w:t>
      </w:r>
      <w:r w:rsidR="003E03D2">
        <w:rPr>
          <w:b w:val="0"/>
          <w:color w:val="auto"/>
        </w:rPr>
        <w:t>i</w:t>
      </w:r>
      <w:r w:rsidR="00A03051">
        <w:rPr>
          <w:b w:val="0"/>
          <w:color w:val="auto"/>
        </w:rPr>
        <w:t xml:space="preserve"> </w:t>
      </w:r>
      <w:r w:rsidR="00631F96">
        <w:rPr>
          <w:b w:val="0"/>
          <w:color w:val="auto"/>
        </w:rPr>
        <w:t>cicloturistic</w:t>
      </w:r>
      <w:r w:rsidR="003E03D2">
        <w:rPr>
          <w:b w:val="0"/>
          <w:color w:val="auto"/>
        </w:rPr>
        <w:t>i</w:t>
      </w:r>
      <w:r w:rsidR="00631F96">
        <w:rPr>
          <w:b w:val="0"/>
          <w:color w:val="auto"/>
        </w:rPr>
        <w:t xml:space="preserve"> le prime 5 società che avranno ottenuto i punteggi più alti dati dalla somma dei km percorsi dai loro atleti nei due percorsi.</w:t>
      </w:r>
    </w:p>
    <w:p w:rsidR="00631F96" w:rsidRDefault="00631F96" w:rsidP="00C457D2">
      <w:pPr>
        <w:jc w:val="both"/>
        <w:rPr>
          <w:b w:val="0"/>
          <w:color w:val="auto"/>
        </w:rPr>
      </w:pPr>
    </w:p>
    <w:p w:rsidR="00476C96" w:rsidRPr="003E03D2" w:rsidRDefault="00631F96" w:rsidP="00C457D2">
      <w:pPr>
        <w:jc w:val="both"/>
        <w:rPr>
          <w:color w:val="auto"/>
        </w:rPr>
      </w:pPr>
      <w:r w:rsidRPr="00631F96">
        <w:rPr>
          <w:color w:val="auto"/>
        </w:rPr>
        <w:t>PACCO GARA</w:t>
      </w:r>
      <w:r>
        <w:rPr>
          <w:color w:val="auto"/>
        </w:rPr>
        <w:t xml:space="preserve">: </w:t>
      </w:r>
      <w:r w:rsidRPr="00631F96">
        <w:rPr>
          <w:b w:val="0"/>
          <w:color w:val="auto"/>
        </w:rPr>
        <w:t>E’previsto un ricchissimo</w:t>
      </w:r>
      <w:r>
        <w:rPr>
          <w:b w:val="0"/>
          <w:color w:val="auto"/>
        </w:rPr>
        <w:t xml:space="preserve"> pacco gara includente una bottiglia di vino con etichetta personalizzata della gara, </w:t>
      </w:r>
      <w:r w:rsidRPr="003E03D2">
        <w:rPr>
          <w:b w:val="0"/>
          <w:color w:val="auto"/>
        </w:rPr>
        <w:t xml:space="preserve">buono </w:t>
      </w:r>
      <w:r w:rsidR="003E03D2" w:rsidRPr="003E03D2">
        <w:rPr>
          <w:b w:val="0"/>
          <w:color w:val="auto"/>
        </w:rPr>
        <w:t>pasto</w:t>
      </w:r>
      <w:r w:rsidR="003E03D2">
        <w:rPr>
          <w:b w:val="0"/>
          <w:color w:val="auto"/>
        </w:rPr>
        <w:t xml:space="preserve"> e numerosi gadget.</w:t>
      </w:r>
    </w:p>
    <w:p w:rsidR="005775B0" w:rsidRDefault="005775B0" w:rsidP="00C457D2">
      <w:pPr>
        <w:jc w:val="both"/>
        <w:rPr>
          <w:b w:val="0"/>
          <w:color w:val="auto"/>
        </w:rPr>
      </w:pPr>
    </w:p>
    <w:p w:rsidR="00331606" w:rsidRDefault="00331606" w:rsidP="00C457D2">
      <w:pPr>
        <w:jc w:val="both"/>
        <w:rPr>
          <w:b w:val="0"/>
          <w:color w:val="auto"/>
        </w:rPr>
      </w:pPr>
      <w:r w:rsidRPr="00331606">
        <w:rPr>
          <w:color w:val="auto"/>
        </w:rPr>
        <w:t>PRANZO FINALE</w:t>
      </w:r>
      <w:r>
        <w:rPr>
          <w:b w:val="0"/>
          <w:color w:val="auto"/>
        </w:rPr>
        <w:t xml:space="preserve"> </w:t>
      </w:r>
      <w:r w:rsidRPr="00331606">
        <w:rPr>
          <w:color w:val="FF0000"/>
        </w:rPr>
        <w:t>COMPLETO</w:t>
      </w:r>
      <w:r>
        <w:rPr>
          <w:color w:val="FF0000"/>
        </w:rPr>
        <w:t xml:space="preserve"> INCLUSO NELLA QUOTA </w:t>
      </w:r>
      <w:proofErr w:type="spellStart"/>
      <w:r>
        <w:rPr>
          <w:color w:val="FF0000"/>
        </w:rPr>
        <w:t>DI</w:t>
      </w:r>
      <w:proofErr w:type="spellEnd"/>
      <w:r>
        <w:rPr>
          <w:color w:val="FF0000"/>
        </w:rPr>
        <w:t xml:space="preserve"> ISCRIZIONE, </w:t>
      </w:r>
      <w:r w:rsidRPr="00331606">
        <w:rPr>
          <w:color w:val="auto"/>
        </w:rPr>
        <w:t>CON TORTELLI MUGELLANI CASALINGHI</w:t>
      </w: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</w:p>
    <w:p w:rsidR="005775B0" w:rsidRDefault="005775B0" w:rsidP="00C457D2">
      <w:pPr>
        <w:jc w:val="both"/>
        <w:rPr>
          <w:b w:val="0"/>
          <w:color w:val="auto"/>
        </w:rPr>
      </w:pPr>
      <w:r w:rsidRPr="005775B0">
        <w:rPr>
          <w:color w:val="auto"/>
        </w:rPr>
        <w:t>SERVIZI DOPO GARA :</w:t>
      </w:r>
      <w:r>
        <w:rPr>
          <w:color w:val="auto"/>
        </w:rPr>
        <w:t xml:space="preserve"> </w:t>
      </w:r>
      <w:r>
        <w:rPr>
          <w:b w:val="0"/>
          <w:color w:val="auto"/>
        </w:rPr>
        <w:t>Saranno assicurate</w:t>
      </w:r>
      <w:r w:rsidRPr="005775B0">
        <w:rPr>
          <w:b w:val="0"/>
          <w:color w:val="auto"/>
        </w:rPr>
        <w:t xml:space="preserve"> docce calde presso il campo sportivo di Sagginale.</w:t>
      </w:r>
    </w:p>
    <w:p w:rsidR="005775B0" w:rsidRPr="005775B0" w:rsidRDefault="005775B0" w:rsidP="00C457D2">
      <w:pPr>
        <w:jc w:val="both"/>
        <w:rPr>
          <w:color w:val="auto"/>
        </w:rPr>
      </w:pPr>
    </w:p>
    <w:p w:rsidR="00476C96" w:rsidRDefault="00476C96" w:rsidP="00C457D2">
      <w:pPr>
        <w:jc w:val="both"/>
        <w:rPr>
          <w:color w:val="auto"/>
        </w:rPr>
      </w:pPr>
      <w:r w:rsidRPr="00476C96">
        <w:rPr>
          <w:color w:val="auto"/>
        </w:rPr>
        <w:t>NORME GENERALI :</w:t>
      </w:r>
    </w:p>
    <w:p w:rsidR="00476C96" w:rsidRDefault="00476C96" w:rsidP="00C457D2">
      <w:pPr>
        <w:jc w:val="both"/>
        <w:rPr>
          <w:b w:val="0"/>
          <w:color w:val="auto"/>
        </w:rPr>
      </w:pPr>
      <w:r w:rsidRPr="00476C96">
        <w:rPr>
          <w:b w:val="0"/>
          <w:color w:val="auto"/>
        </w:rPr>
        <w:t>Tut</w:t>
      </w:r>
      <w:r>
        <w:rPr>
          <w:b w:val="0"/>
          <w:color w:val="auto"/>
        </w:rPr>
        <w:t>to il perc</w:t>
      </w:r>
      <w:r w:rsidR="00A03051">
        <w:rPr>
          <w:b w:val="0"/>
          <w:color w:val="auto"/>
        </w:rPr>
        <w:t xml:space="preserve">orso verrà segnalato da frecce </w:t>
      </w:r>
      <w:r>
        <w:rPr>
          <w:b w:val="0"/>
          <w:color w:val="auto"/>
        </w:rPr>
        <w:t xml:space="preserve">direzionali e cartelli indicatori </w:t>
      </w:r>
      <w:r w:rsidR="005775B0">
        <w:rPr>
          <w:b w:val="0"/>
          <w:color w:val="auto"/>
        </w:rPr>
        <w:t xml:space="preserve">e </w:t>
      </w:r>
      <w:r>
        <w:rPr>
          <w:b w:val="0"/>
          <w:color w:val="auto"/>
        </w:rPr>
        <w:t xml:space="preserve"> sarà protetto da personale di vigilanza; </w:t>
      </w:r>
      <w:r w:rsidR="005775B0">
        <w:rPr>
          <w:b w:val="0"/>
          <w:color w:val="auto"/>
        </w:rPr>
        <w:t>ma</w:t>
      </w:r>
      <w:r>
        <w:rPr>
          <w:b w:val="0"/>
          <w:color w:val="auto"/>
        </w:rPr>
        <w:t xml:space="preserve"> tutti i partecipanti sono tenuti al rigoroso rispetto del Codice della Strada assumendosi ogni e qualsiasi responsabilità.</w:t>
      </w:r>
    </w:p>
    <w:p w:rsidR="00476C96" w:rsidRDefault="00476C96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L’organizzazione declina </w:t>
      </w:r>
      <w:r w:rsidR="00633C72">
        <w:rPr>
          <w:b w:val="0"/>
          <w:color w:val="auto"/>
        </w:rPr>
        <w:t>ogni responsabilità per eventuali in</w:t>
      </w:r>
      <w:r w:rsidR="0029616E">
        <w:rPr>
          <w:b w:val="0"/>
          <w:color w:val="auto"/>
        </w:rPr>
        <w:t>c</w:t>
      </w:r>
      <w:r w:rsidR="00633C72">
        <w:rPr>
          <w:b w:val="0"/>
          <w:color w:val="auto"/>
        </w:rPr>
        <w:t>identi che dovessero avvenire prima,durante e dopo la manifestazione.</w:t>
      </w:r>
    </w:p>
    <w:p w:rsidR="00633C72" w:rsidRDefault="00633C72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Per quanto non contemplato nel presente Regolamento, si fa riferimento a quanto prevede quello della UISP in materia di </w:t>
      </w:r>
      <w:r w:rsidR="00332EC0">
        <w:rPr>
          <w:b w:val="0"/>
          <w:color w:val="auto"/>
        </w:rPr>
        <w:t>ciclismo amatoriale</w:t>
      </w:r>
      <w:r>
        <w:rPr>
          <w:b w:val="0"/>
          <w:color w:val="auto"/>
        </w:rPr>
        <w:t xml:space="preserve"> ed alla sua copertura assicurativa.</w:t>
      </w:r>
    </w:p>
    <w:p w:rsidR="00633C72" w:rsidRDefault="00633C72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   </w:t>
      </w:r>
    </w:p>
    <w:p w:rsidR="00633C72" w:rsidRDefault="00633C72" w:rsidP="00C457D2">
      <w:pPr>
        <w:jc w:val="both"/>
        <w:rPr>
          <w:b w:val="0"/>
          <w:color w:val="auto"/>
        </w:rPr>
      </w:pPr>
    </w:p>
    <w:p w:rsidR="00633C72" w:rsidRDefault="00633C72" w:rsidP="00C457D2">
      <w:pPr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                                        Il Presidente </w:t>
      </w:r>
    </w:p>
    <w:p w:rsidR="00633C72" w:rsidRDefault="00633C72" w:rsidP="00C457D2">
      <w:pPr>
        <w:jc w:val="both"/>
        <w:rPr>
          <w:b w:val="0"/>
          <w:color w:val="auto"/>
        </w:rPr>
      </w:pPr>
      <w:r>
        <w:rPr>
          <w:b w:val="0"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200660</wp:posOffset>
            </wp:positionV>
            <wp:extent cx="2453640" cy="762000"/>
            <wp:effectExtent l="19050" t="0" r="3810" b="0"/>
            <wp:wrapNone/>
            <wp:docPr id="9" name="Immagine 8" descr="Firma Marco Vonci (trasparent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Marco Vonci (trasparente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auto"/>
        </w:rPr>
        <w:t xml:space="preserve">                                       Marco </w:t>
      </w:r>
      <w:proofErr w:type="spellStart"/>
      <w:r>
        <w:rPr>
          <w:b w:val="0"/>
          <w:color w:val="auto"/>
        </w:rPr>
        <w:t>Vonci</w:t>
      </w:r>
      <w:proofErr w:type="spellEnd"/>
    </w:p>
    <w:p w:rsidR="00633C72" w:rsidRPr="00633C72" w:rsidRDefault="00633C72" w:rsidP="00C457D2">
      <w:pPr>
        <w:jc w:val="both"/>
      </w:pPr>
    </w:p>
    <w:p w:rsidR="00633C72" w:rsidRPr="00633C72" w:rsidRDefault="00633C72" w:rsidP="00C457D2">
      <w:pPr>
        <w:jc w:val="both"/>
      </w:pPr>
    </w:p>
    <w:p w:rsidR="00633C72" w:rsidRPr="00633C72" w:rsidRDefault="00633C72" w:rsidP="00C457D2">
      <w:pPr>
        <w:jc w:val="both"/>
      </w:pPr>
    </w:p>
    <w:p w:rsidR="00633C72" w:rsidRPr="00633C72" w:rsidRDefault="00633C72" w:rsidP="00C457D2">
      <w:pPr>
        <w:jc w:val="both"/>
      </w:pPr>
    </w:p>
    <w:p w:rsidR="00633C72" w:rsidRPr="00633C72" w:rsidRDefault="00633C72" w:rsidP="00C457D2">
      <w:pPr>
        <w:jc w:val="both"/>
      </w:pPr>
    </w:p>
    <w:p w:rsidR="00633C72" w:rsidRDefault="00A5424C" w:rsidP="00633C72">
      <w:r>
        <w:t>Sede Operativa organizzatrice:</w:t>
      </w:r>
    </w:p>
    <w:p w:rsidR="00A5424C" w:rsidRDefault="00A5424C" w:rsidP="00633C72">
      <w:r>
        <w:t>ASD Mugello Toscana Bike</w:t>
      </w:r>
    </w:p>
    <w:p w:rsidR="00A5424C" w:rsidRDefault="00A5424C" w:rsidP="00633C72">
      <w:pPr>
        <w:rPr>
          <w:b w:val="0"/>
        </w:rPr>
      </w:pPr>
      <w:r w:rsidRPr="00A5424C">
        <w:rPr>
          <w:b w:val="0"/>
        </w:rPr>
        <w:t>Via</w:t>
      </w:r>
      <w:r>
        <w:rPr>
          <w:b w:val="0"/>
        </w:rPr>
        <w:t xml:space="preserve"> Benedetto Croce 55 – 50032 BORGO SAN LORENZO (FI)</w:t>
      </w:r>
    </w:p>
    <w:p w:rsidR="00A5424C" w:rsidRDefault="00A5424C" w:rsidP="00633C72">
      <w:pPr>
        <w:rPr>
          <w:b w:val="0"/>
        </w:rPr>
      </w:pPr>
      <w:r>
        <w:rPr>
          <w:b w:val="0"/>
        </w:rPr>
        <w:t>Telefono 055 8457922</w:t>
      </w:r>
    </w:p>
    <w:p w:rsidR="00A5424C" w:rsidRDefault="004E5D63" w:rsidP="00633C72">
      <w:pPr>
        <w:rPr>
          <w:b w:val="0"/>
        </w:rPr>
      </w:pPr>
      <w:r>
        <w:rPr>
          <w:b w:val="0"/>
        </w:rPr>
        <w:t>Cellulari 3357055160 -</w:t>
      </w:r>
      <w:r w:rsidR="00A5424C">
        <w:rPr>
          <w:b w:val="0"/>
        </w:rPr>
        <w:t xml:space="preserve"> 3202654989 – e-mail </w:t>
      </w:r>
      <w:hyperlink r:id="rId11" w:history="1">
        <w:r w:rsidR="00A5424C" w:rsidRPr="00A14A61">
          <w:rPr>
            <w:rStyle w:val="Collegamentoipertestuale"/>
            <w:b w:val="0"/>
          </w:rPr>
          <w:t>mugellotoscanabike@libero.it</w:t>
        </w:r>
      </w:hyperlink>
      <w:r w:rsidR="00A5424C">
        <w:rPr>
          <w:b w:val="0"/>
        </w:rPr>
        <w:t xml:space="preserve"> – web </w:t>
      </w:r>
      <w:hyperlink r:id="rId12" w:history="1">
        <w:r w:rsidR="00A5424C" w:rsidRPr="00A14A61">
          <w:rPr>
            <w:rStyle w:val="Collegamentoipertestuale"/>
            <w:b w:val="0"/>
          </w:rPr>
          <w:t>www.mugellotoscanabike.it</w:t>
        </w:r>
      </w:hyperlink>
    </w:p>
    <w:p w:rsidR="00A5424C" w:rsidRPr="00A5424C" w:rsidRDefault="00A5424C" w:rsidP="00633C72">
      <w:pPr>
        <w:rPr>
          <w:b w:val="0"/>
        </w:rPr>
      </w:pPr>
    </w:p>
    <w:p w:rsidR="00633C72" w:rsidRPr="00633C72" w:rsidRDefault="00633C72" w:rsidP="00633C72"/>
    <w:p w:rsidR="00633C72" w:rsidRPr="00332EC0" w:rsidRDefault="00633C72" w:rsidP="00633C72">
      <w:pPr>
        <w:rPr>
          <w:i/>
        </w:rPr>
      </w:pPr>
    </w:p>
    <w:p w:rsidR="00633C72" w:rsidRPr="00332EC0" w:rsidRDefault="00633C72" w:rsidP="00633C72">
      <w:pPr>
        <w:rPr>
          <w:i/>
        </w:rPr>
      </w:pPr>
    </w:p>
    <w:p w:rsidR="00633C72" w:rsidRPr="00332EC0" w:rsidRDefault="00633C72" w:rsidP="00633C72">
      <w:pPr>
        <w:rPr>
          <w:i/>
        </w:rPr>
      </w:pPr>
    </w:p>
    <w:p w:rsidR="00633C72" w:rsidRPr="00332EC0" w:rsidRDefault="00633C72" w:rsidP="00633C72">
      <w:pPr>
        <w:pStyle w:val="Pidipagina"/>
        <w:jc w:val="center"/>
        <w:rPr>
          <w:rFonts w:ascii="Arial Narrow" w:hAnsi="Arial Narrow"/>
          <w:b w:val="0"/>
          <w:i/>
        </w:rPr>
      </w:pPr>
      <w:r w:rsidRPr="00332EC0">
        <w:rPr>
          <w:i/>
        </w:rPr>
        <w:tab/>
      </w:r>
      <w:r w:rsidRPr="00332EC0">
        <w:rPr>
          <w:rFonts w:ascii="Arial Narrow" w:hAnsi="Arial Narrow"/>
          <w:b w:val="0"/>
          <w:i/>
          <w:color w:val="0000FF"/>
          <w:sz w:val="20"/>
          <w:szCs w:val="20"/>
          <w:u w:val="single"/>
        </w:rPr>
        <w:t>Codice Fiscale 90029820488</w:t>
      </w:r>
      <w:r w:rsidRPr="00332EC0">
        <w:rPr>
          <w:rFonts w:ascii="Arial Narrow" w:hAnsi="Arial Narrow"/>
          <w:b w:val="0"/>
          <w:i/>
          <w:color w:val="0000FF"/>
        </w:rPr>
        <w:t xml:space="preserve"> -</w:t>
      </w:r>
      <w:r w:rsidRPr="00332EC0">
        <w:rPr>
          <w:rFonts w:ascii="Arial Narrow" w:hAnsi="Arial Narrow"/>
          <w:b w:val="0"/>
          <w:i/>
          <w:color w:val="4D4D4D"/>
          <w:sz w:val="20"/>
          <w:szCs w:val="20"/>
        </w:rPr>
        <w:t xml:space="preserve"> web:</w:t>
      </w:r>
      <w:r w:rsidRPr="00332EC0">
        <w:rPr>
          <w:rFonts w:ascii="Arial Narrow" w:hAnsi="Arial Narrow"/>
          <w:b w:val="0"/>
          <w:i/>
          <w:color w:val="FF0000"/>
          <w:sz w:val="20"/>
          <w:szCs w:val="20"/>
        </w:rPr>
        <w:t xml:space="preserve"> </w:t>
      </w:r>
      <w:hyperlink r:id="rId13" w:history="1">
        <w:r w:rsidRPr="00332EC0">
          <w:rPr>
            <w:rStyle w:val="Collegamentoipertestuale"/>
            <w:rFonts w:ascii="Arial Narrow" w:hAnsi="Arial Narrow"/>
            <w:b w:val="0"/>
            <w:i/>
          </w:rPr>
          <w:t>www.mugellotoscanabike.it</w:t>
        </w:r>
      </w:hyperlink>
      <w:r w:rsidRPr="00332EC0">
        <w:rPr>
          <w:rFonts w:ascii="Arial Narrow" w:hAnsi="Arial Narrow"/>
          <w:b w:val="0"/>
          <w:i/>
        </w:rPr>
        <w:t xml:space="preserve"> – </w:t>
      </w:r>
      <w:r w:rsidRPr="00332EC0">
        <w:rPr>
          <w:rFonts w:ascii="Arial Narrow" w:hAnsi="Arial Narrow"/>
          <w:b w:val="0"/>
          <w:i/>
          <w:color w:val="4D4D4D"/>
          <w:sz w:val="20"/>
          <w:szCs w:val="20"/>
        </w:rPr>
        <w:t>e-mail:</w:t>
      </w:r>
      <w:r w:rsidRPr="00332EC0">
        <w:rPr>
          <w:rFonts w:ascii="Arial Narrow" w:hAnsi="Arial Narrow"/>
          <w:b w:val="0"/>
          <w:i/>
          <w:color w:val="808080"/>
          <w:sz w:val="20"/>
          <w:szCs w:val="20"/>
        </w:rPr>
        <w:t xml:space="preserve"> </w:t>
      </w:r>
      <w:hyperlink r:id="rId14" w:history="1">
        <w:r w:rsidRPr="00332EC0">
          <w:rPr>
            <w:rStyle w:val="Collegamentoipertestuale"/>
            <w:rFonts w:ascii="Arial Narrow" w:hAnsi="Arial Narrow"/>
            <w:b w:val="0"/>
            <w:i/>
          </w:rPr>
          <w:t>mugellotoscanabike@libero.it</w:t>
        </w:r>
      </w:hyperlink>
    </w:p>
    <w:p w:rsidR="00633C72" w:rsidRPr="00633C72" w:rsidRDefault="00633C72" w:rsidP="00633C72">
      <w:pPr>
        <w:tabs>
          <w:tab w:val="left" w:pos="1845"/>
        </w:tabs>
      </w:pPr>
    </w:p>
    <w:sectPr w:rsidR="00633C72" w:rsidRPr="00633C72" w:rsidSect="00C25643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C30" w:rsidRDefault="00B06C30">
      <w:r>
        <w:separator/>
      </w:r>
    </w:p>
  </w:endnote>
  <w:endnote w:type="continuationSeparator" w:id="0">
    <w:p w:rsidR="00B06C30" w:rsidRDefault="00B06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C30" w:rsidRDefault="00B06C30">
      <w:r>
        <w:separator/>
      </w:r>
    </w:p>
  </w:footnote>
  <w:footnote w:type="continuationSeparator" w:id="0">
    <w:p w:rsidR="00B06C30" w:rsidRDefault="00B06C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BC9" w:rsidRDefault="005775B0">
    <w:pPr>
      <w:pStyle w:val="Intestazione"/>
    </w:pPr>
    <w:r w:rsidRPr="005775B0">
      <w:rPr>
        <w:noProof/>
      </w:rPr>
      <w:drawing>
        <wp:inline distT="0" distB="0" distL="0" distR="0">
          <wp:extent cx="5981700" cy="1162050"/>
          <wp:effectExtent l="19050" t="0" r="0" b="0"/>
          <wp:docPr id="2" name="Immagine 0" descr="Logo Mugello Toscana Bi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gello Toscana Bik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9128" cy="115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proofState w:spelling="clean"/>
  <w:attachedTemplate r:id="rId1"/>
  <w:stylePaneFormatFilter w:val="3F01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5664A"/>
    <w:rsid w:val="00002849"/>
    <w:rsid w:val="0005664A"/>
    <w:rsid w:val="000A24AB"/>
    <w:rsid w:val="000C68A7"/>
    <w:rsid w:val="000D02E0"/>
    <w:rsid w:val="000E7432"/>
    <w:rsid w:val="000F1F90"/>
    <w:rsid w:val="00146869"/>
    <w:rsid w:val="0022477D"/>
    <w:rsid w:val="00241D1D"/>
    <w:rsid w:val="00290BA2"/>
    <w:rsid w:val="0029238C"/>
    <w:rsid w:val="0029616E"/>
    <w:rsid w:val="002C1DA8"/>
    <w:rsid w:val="00313F62"/>
    <w:rsid w:val="00331606"/>
    <w:rsid w:val="00332EC0"/>
    <w:rsid w:val="00345728"/>
    <w:rsid w:val="003E03D2"/>
    <w:rsid w:val="00476C96"/>
    <w:rsid w:val="004D2BC9"/>
    <w:rsid w:val="004E5D63"/>
    <w:rsid w:val="005775B0"/>
    <w:rsid w:val="005855E2"/>
    <w:rsid w:val="005C140F"/>
    <w:rsid w:val="005C1A51"/>
    <w:rsid w:val="00604C5D"/>
    <w:rsid w:val="00631F96"/>
    <w:rsid w:val="00633C72"/>
    <w:rsid w:val="00651AB6"/>
    <w:rsid w:val="00677A03"/>
    <w:rsid w:val="006C4248"/>
    <w:rsid w:val="007A4972"/>
    <w:rsid w:val="007C5765"/>
    <w:rsid w:val="00836592"/>
    <w:rsid w:val="008609A7"/>
    <w:rsid w:val="008B70EC"/>
    <w:rsid w:val="008C385C"/>
    <w:rsid w:val="008F153A"/>
    <w:rsid w:val="009012A3"/>
    <w:rsid w:val="00910444"/>
    <w:rsid w:val="009A1245"/>
    <w:rsid w:val="009A388D"/>
    <w:rsid w:val="009B1B16"/>
    <w:rsid w:val="00A00236"/>
    <w:rsid w:val="00A03051"/>
    <w:rsid w:val="00A5424C"/>
    <w:rsid w:val="00A872FD"/>
    <w:rsid w:val="00A945F7"/>
    <w:rsid w:val="00AB5FC8"/>
    <w:rsid w:val="00B06C30"/>
    <w:rsid w:val="00B079DC"/>
    <w:rsid w:val="00B52D79"/>
    <w:rsid w:val="00BE5C87"/>
    <w:rsid w:val="00C25643"/>
    <w:rsid w:val="00C457D2"/>
    <w:rsid w:val="00C678CE"/>
    <w:rsid w:val="00CF65A6"/>
    <w:rsid w:val="00D138E9"/>
    <w:rsid w:val="00D91A1F"/>
    <w:rsid w:val="00DA5845"/>
    <w:rsid w:val="00DC15F9"/>
    <w:rsid w:val="00DD3867"/>
    <w:rsid w:val="00E724AF"/>
    <w:rsid w:val="00E7533A"/>
    <w:rsid w:val="00E87181"/>
    <w:rsid w:val="00EB160F"/>
    <w:rsid w:val="00EC55E7"/>
    <w:rsid w:val="00F50EC9"/>
    <w:rsid w:val="00F9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bCs/>
        <w:color w:val="000000" w:themeColor="text1"/>
        <w:spacing w:val="5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256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9A38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A388D"/>
    <w:rPr>
      <w:sz w:val="24"/>
      <w:szCs w:val="24"/>
    </w:rPr>
  </w:style>
  <w:style w:type="paragraph" w:styleId="Pidipagina">
    <w:name w:val="footer"/>
    <w:basedOn w:val="Normale"/>
    <w:link w:val="PidipaginaCarattere"/>
    <w:rsid w:val="009A38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A388D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2923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9238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2247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gellotoscanabike.it" TargetMode="External"/><Relationship Id="rId13" Type="http://schemas.openxmlformats.org/officeDocument/2006/relationships/hyperlink" Target="http://www.mugellotoscanabike.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gellotoscanabike.it" TargetMode="External"/><Relationship Id="rId12" Type="http://schemas.openxmlformats.org/officeDocument/2006/relationships/hyperlink" Target="http://www.mugellotoscanabik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ugellotoscanabike@libero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mugellotoscanabike@libero.it" TargetMode="External"/><Relationship Id="rId14" Type="http://schemas.openxmlformats.org/officeDocument/2006/relationships/hyperlink" Target="mailto:mugellotoscanabike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Templates\1040\Office%20Word%202003%20Look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6C347-5187-4C43-8BF7-715551F66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3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2015-03-02T11:57:00Z</dcterms:created>
  <dcterms:modified xsi:type="dcterms:W3CDTF">2016-03-09T15:49:00Z</dcterms:modified>
</cp:coreProperties>
</file>