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A6A" w:rsidRPr="00B364C3" w:rsidRDefault="00706A6A" w:rsidP="00B364C3">
      <w:pPr>
        <w:jc w:val="center"/>
        <w:rPr>
          <w:b/>
          <w:i/>
          <w:sz w:val="48"/>
          <w:u w:val="single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6" o:spid="_x0000_s1026" type="#_x0000_t75" alt="Logo Primi Passi" style="position:absolute;left:0;text-align:left;margin-left:375.15pt;margin-top:-3.5pt;width:105.65pt;height:72.2pt;z-index:251658752;visibility:visible">
            <v:imagedata r:id="rId4" o:title=""/>
            <w10:wrap type="square"/>
          </v:shape>
        </w:pict>
      </w:r>
      <w:r>
        <w:rPr>
          <w:noProof/>
          <w:lang w:eastAsia="it-IT"/>
        </w:rPr>
        <w:pict>
          <v:shape id="Immagine 5" o:spid="_x0000_s1027" type="#_x0000_t75" style="position:absolute;left:0;text-align:left;margin-left:6.55pt;margin-top:2.85pt;width:98.1pt;height:61.8pt;z-index:251657728;visibility:visible">
            <v:imagedata r:id="rId5" o:title=""/>
            <w10:wrap type="square"/>
          </v:shape>
        </w:pict>
      </w:r>
      <w:r w:rsidRPr="00A92F1B">
        <w:rPr>
          <w:b/>
          <w:i/>
          <w:sz w:val="48"/>
          <w:u w:val="single"/>
        </w:rPr>
        <w:t xml:space="preserve">SCHEDA DI ISCRIZIONE </w:t>
      </w:r>
    </w:p>
    <w:p w:rsidR="00706A6A" w:rsidRDefault="00706A6A" w:rsidP="00B364C3">
      <w:pPr>
        <w:spacing w:after="0"/>
        <w:jc w:val="center"/>
        <w:rPr>
          <w:b/>
          <w:i/>
          <w:sz w:val="28"/>
          <w:u w:val="single"/>
        </w:rPr>
      </w:pPr>
      <w:r w:rsidRPr="00A92F1B">
        <w:rPr>
          <w:b/>
          <w:i/>
          <w:sz w:val="28"/>
          <w:u w:val="single"/>
        </w:rPr>
        <w:t xml:space="preserve">CORSO PRIMI PASSI </w:t>
      </w:r>
    </w:p>
    <w:p w:rsidR="00706A6A" w:rsidRPr="00A92F1B" w:rsidRDefault="00706A6A" w:rsidP="00B364C3">
      <w:pPr>
        <w:spacing w:after="0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 MARZO </w:t>
      </w:r>
      <w:r w:rsidRPr="00A92F1B">
        <w:rPr>
          <w:b/>
          <w:i/>
          <w:sz w:val="28"/>
          <w:u w:val="single"/>
        </w:rPr>
        <w:t>2014</w:t>
      </w:r>
      <w:bookmarkStart w:id="0" w:name="_GoBack"/>
      <w:bookmarkEnd w:id="0"/>
    </w:p>
    <w:p w:rsidR="00706A6A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B30B3E" w:rsidRDefault="00706A6A" w:rsidP="00B364C3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Cognome __________________________________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Nome ____________________________________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B30B3E" w:rsidRDefault="00706A6A" w:rsidP="00B364C3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Via _________________________</w:t>
      </w:r>
      <w:r>
        <w:rPr>
          <w:rFonts w:ascii="Times New Roman" w:hAnsi="Times New Roman"/>
          <w:sz w:val="28"/>
          <w:szCs w:val="28"/>
        </w:rPr>
        <w:t>____</w:t>
      </w:r>
      <w:r w:rsidRPr="00B30B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</w:t>
      </w:r>
      <w:r w:rsidRPr="00B30B3E">
        <w:rPr>
          <w:rFonts w:ascii="Times New Roman" w:hAnsi="Times New Roman"/>
          <w:sz w:val="28"/>
          <w:szCs w:val="28"/>
        </w:rPr>
        <w:t xml:space="preserve">           N° _____</w:t>
      </w:r>
      <w:r>
        <w:rPr>
          <w:rFonts w:ascii="Times New Roman" w:hAnsi="Times New Roman"/>
          <w:sz w:val="28"/>
          <w:szCs w:val="28"/>
        </w:rPr>
        <w:t>__________</w:t>
      </w:r>
    </w:p>
    <w:p w:rsidR="00706A6A" w:rsidRPr="00B30B3E" w:rsidRDefault="00706A6A" w:rsidP="00B364C3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B30B3E" w:rsidRDefault="00706A6A" w:rsidP="00B364C3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Città _________________</w:t>
      </w:r>
      <w:r>
        <w:rPr>
          <w:rFonts w:ascii="Times New Roman" w:hAnsi="Times New Roman"/>
          <w:sz w:val="28"/>
          <w:szCs w:val="28"/>
        </w:rPr>
        <w:t>_____      Cap __________            Prov.  ___________</w:t>
      </w:r>
    </w:p>
    <w:p w:rsidR="00706A6A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Luogo e data di nascita________________________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  <w:r w:rsidRPr="00B30B3E">
        <w:rPr>
          <w:rFonts w:ascii="Times New Roman" w:hAnsi="Times New Roman"/>
          <w:sz w:val="28"/>
          <w:szCs w:val="28"/>
        </w:rPr>
        <w:t>Titolo di studio______________________________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Tel. ____________________        </w:t>
      </w:r>
      <w:r w:rsidRPr="00B30B3E">
        <w:rPr>
          <w:rFonts w:ascii="Times New Roman" w:hAnsi="Times New Roman"/>
          <w:sz w:val="28"/>
          <w:szCs w:val="28"/>
        </w:rPr>
        <w:t>Email 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CA375E" w:rsidRDefault="00706A6A" w:rsidP="00A92F1B">
      <w:pPr>
        <w:spacing w:after="0"/>
        <w:rPr>
          <w:rFonts w:ascii="Times New Roman" w:hAnsi="Times New Roman"/>
          <w:b/>
          <w:sz w:val="28"/>
          <w:szCs w:val="28"/>
        </w:rPr>
      </w:pPr>
      <w:r w:rsidRPr="00CA375E">
        <w:rPr>
          <w:rFonts w:ascii="Times New Roman" w:hAnsi="Times New Roman"/>
          <w:b/>
          <w:sz w:val="28"/>
          <w:szCs w:val="28"/>
        </w:rPr>
        <w:t>N° Tessera UISP _____________________________________   (obbligatorio)</w:t>
      </w:r>
    </w:p>
    <w:p w:rsidR="00706A6A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Comitato</w:t>
      </w:r>
      <w:r w:rsidRPr="00B30B3E">
        <w:rPr>
          <w:rFonts w:ascii="Times New Roman" w:hAnsi="Times New Roman"/>
          <w:sz w:val="28"/>
          <w:szCs w:val="28"/>
        </w:rPr>
        <w:t xml:space="preserve"> __</w:t>
      </w:r>
      <w:r>
        <w:rPr>
          <w:rFonts w:ascii="Times New Roman" w:hAnsi="Times New Roman"/>
          <w:sz w:val="28"/>
          <w:szCs w:val="28"/>
        </w:rPr>
        <w:t xml:space="preserve">_______________________________________________________      </w:t>
      </w:r>
    </w:p>
    <w:p w:rsidR="00706A6A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Struttura di attività:_________________________________________________</w:t>
      </w:r>
    </w:p>
    <w:p w:rsidR="00706A6A" w:rsidRDefault="00706A6A" w:rsidP="00A92F1B">
      <w:pPr>
        <w:spacing w:after="0"/>
        <w:rPr>
          <w:rFonts w:ascii="Times New Roman" w:hAnsi="Times New Roman"/>
          <w:sz w:val="28"/>
        </w:rPr>
      </w:pPr>
    </w:p>
    <w:p w:rsidR="00706A6A" w:rsidRDefault="00706A6A" w:rsidP="00A92F1B">
      <w:pPr>
        <w:spacing w:after="0"/>
        <w:rPr>
          <w:rFonts w:ascii="Times New Roman" w:hAnsi="Times New Roman"/>
          <w:sz w:val="28"/>
        </w:rPr>
      </w:pPr>
      <w:r w:rsidRPr="00A92F1B">
        <w:rPr>
          <w:rFonts w:ascii="Times New Roman" w:hAnsi="Times New Roman"/>
          <w:sz w:val="28"/>
        </w:rPr>
        <w:t xml:space="preserve">Il sottoscritto dichiara di aver </w:t>
      </w:r>
      <w:r>
        <w:rPr>
          <w:rFonts w:ascii="Times New Roman" w:hAnsi="Times New Roman"/>
          <w:sz w:val="28"/>
        </w:rPr>
        <w:t xml:space="preserve">già </w:t>
      </w:r>
      <w:r w:rsidRPr="00A92F1B">
        <w:rPr>
          <w:rFonts w:ascii="Times New Roman" w:hAnsi="Times New Roman"/>
          <w:sz w:val="28"/>
        </w:rPr>
        <w:t>frequentato</w:t>
      </w:r>
      <w:r>
        <w:rPr>
          <w:rFonts w:ascii="Times New Roman" w:hAnsi="Times New Roman"/>
          <w:sz w:val="28"/>
        </w:rPr>
        <w:t xml:space="preserve"> il corso Aree Comuni </w:t>
      </w:r>
    </w:p>
    <w:p w:rsidR="00706A6A" w:rsidRPr="00A92F1B" w:rsidRDefault="00706A6A" w:rsidP="00A92F1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a  </w:t>
      </w:r>
      <w:r w:rsidRPr="00A92F1B">
        <w:rPr>
          <w:rFonts w:ascii="Times New Roman" w:hAnsi="Times New Roman"/>
          <w:sz w:val="28"/>
        </w:rPr>
        <w:t>__________</w:t>
      </w:r>
      <w:r>
        <w:rPr>
          <w:rFonts w:ascii="Times New Roman" w:hAnsi="Times New Roman"/>
          <w:sz w:val="28"/>
        </w:rPr>
        <w:t xml:space="preserve">_________            nell’anno </w:t>
      </w:r>
      <w:r w:rsidRPr="00A92F1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</w:rPr>
        <w:t>_________________________</w:t>
      </w:r>
      <w:r w:rsidRPr="00A92F1B">
        <w:rPr>
          <w:rFonts w:ascii="Times New Roman" w:hAnsi="Times New Roman"/>
        </w:rPr>
        <w:t xml:space="preserve"> </w:t>
      </w:r>
    </w:p>
    <w:p w:rsidR="00706A6A" w:rsidRPr="00B30B3E" w:rsidRDefault="00706A6A" w:rsidP="00A92F1B">
      <w:pPr>
        <w:spacing w:after="0"/>
        <w:rPr>
          <w:rFonts w:ascii="Times New Roman" w:hAnsi="Times New Roman"/>
          <w:sz w:val="28"/>
          <w:szCs w:val="28"/>
        </w:rPr>
      </w:pPr>
    </w:p>
    <w:p w:rsidR="00706A6A" w:rsidRPr="00A92F1B" w:rsidRDefault="00706A6A" w:rsidP="00A92F1B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A92F1B">
        <w:rPr>
          <w:rFonts w:ascii="Times New Roman" w:hAnsi="Times New Roman"/>
          <w:b/>
          <w:i/>
          <w:sz w:val="32"/>
          <w:szCs w:val="32"/>
        </w:rPr>
        <w:t>Barrare la voce che interessa</w:t>
      </w:r>
    </w:p>
    <w:p w:rsidR="00706A6A" w:rsidRDefault="00706A6A" w:rsidP="00A92F1B">
      <w:pPr>
        <w:spacing w:after="0"/>
        <w:rPr>
          <w:rFonts w:ascii="Times New Roman" w:hAnsi="Times New Roman"/>
          <w:i/>
          <w:sz w:val="20"/>
        </w:rPr>
      </w:pPr>
      <w:r>
        <w:rPr>
          <w:noProof/>
          <w:lang w:eastAsia="it-IT"/>
        </w:rPr>
        <w:pict>
          <v:group id="Gruppo 1" o:spid="_x0000_s1028" style="position:absolute;margin-left:439.05pt;margin-top:-.1pt;width:32.3pt;height:73.55pt;z-index:251656704" coordorigin="13833,7432" coordsize="395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">
            <v:rect id="Rectangle 4" o:spid="_x0000_s1029" style="position:absolute;left:13833;top:7432;width:39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<v:rect id="Rectangle 5" o:spid="_x0000_s1030" style="position:absolute;left:13833;top:8095;width:39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<w10:wrap type="square"/>
          </v:group>
        </w:pict>
      </w:r>
    </w:p>
    <w:p w:rsidR="00706A6A" w:rsidRPr="00A92F1B" w:rsidRDefault="00706A6A" w:rsidP="00A92F1B">
      <w:pPr>
        <w:spacing w:after="0"/>
        <w:rPr>
          <w:rFonts w:ascii="Times New Roman" w:hAnsi="Times New Roman"/>
          <w:i/>
          <w:sz w:val="28"/>
        </w:rPr>
      </w:pPr>
      <w:r w:rsidRPr="00A92F1B">
        <w:rPr>
          <w:rFonts w:ascii="Times New Roman" w:hAnsi="Times New Roman"/>
          <w:i/>
          <w:sz w:val="28"/>
        </w:rPr>
        <w:t xml:space="preserve">Il sottoscritto dichiara di voler frequentare il modulo in acqua </w:t>
      </w:r>
    </w:p>
    <w:p w:rsidR="00706A6A" w:rsidRDefault="00706A6A" w:rsidP="00A92F1B">
      <w:pPr>
        <w:spacing w:after="0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</w:t>
      </w:r>
    </w:p>
    <w:p w:rsidR="00706A6A" w:rsidRPr="00A92F1B" w:rsidRDefault="00706A6A" w:rsidP="00A92F1B">
      <w:pPr>
        <w:spacing w:after="0"/>
        <w:rPr>
          <w:rFonts w:ascii="Times New Roman" w:hAnsi="Times New Roman"/>
          <w:i/>
          <w:sz w:val="28"/>
        </w:rPr>
      </w:pPr>
      <w:r w:rsidRPr="00A92F1B">
        <w:rPr>
          <w:rFonts w:ascii="Times New Roman" w:hAnsi="Times New Roman"/>
          <w:i/>
          <w:sz w:val="28"/>
        </w:rPr>
        <w:t>Il sottoscritto dichiara di voler frequentare  il modulo Primi Passi in natura</w:t>
      </w:r>
    </w:p>
    <w:p w:rsidR="00706A6A" w:rsidRDefault="00706A6A" w:rsidP="00A92F1B">
      <w:pPr>
        <w:spacing w:after="0"/>
        <w:rPr>
          <w:rFonts w:ascii="Times New Roman" w:hAnsi="Times New Roman"/>
          <w:i/>
          <w:sz w:val="20"/>
        </w:rPr>
      </w:pPr>
    </w:p>
    <w:p w:rsidR="00706A6A" w:rsidRPr="00B30B3E" w:rsidRDefault="00706A6A" w:rsidP="00A92F1B">
      <w:pPr>
        <w:spacing w:after="0"/>
        <w:jc w:val="center"/>
        <w:rPr>
          <w:rFonts w:ascii="Times New Roman" w:hAnsi="Times New Roman"/>
          <w:i/>
          <w:sz w:val="10"/>
          <w:szCs w:val="10"/>
        </w:rPr>
      </w:pPr>
      <w:r w:rsidRPr="00782735">
        <w:rPr>
          <w:rFonts w:ascii="Times New Roman" w:hAnsi="Times New Roman"/>
          <w:i/>
          <w:sz w:val="20"/>
        </w:rPr>
        <w:t>Si autorizza l’utilizzo dei dati personali ai soli fini organizzativi ai sensi della legge 675/96.</w:t>
      </w:r>
    </w:p>
    <w:p w:rsidR="00706A6A" w:rsidRDefault="00706A6A" w:rsidP="00A92F1B">
      <w:pPr>
        <w:jc w:val="center"/>
        <w:rPr>
          <w:rFonts w:ascii="Times New Roman" w:hAnsi="Times New Roman"/>
          <w:i/>
        </w:rPr>
      </w:pPr>
    </w:p>
    <w:p w:rsidR="00706A6A" w:rsidRDefault="00706A6A" w:rsidP="00A92F1B">
      <w:pPr>
        <w:jc w:val="center"/>
        <w:rPr>
          <w:rFonts w:ascii="Times New Roman" w:hAnsi="Times New Roman"/>
          <w:i/>
          <w:sz w:val="28"/>
        </w:rPr>
      </w:pPr>
    </w:p>
    <w:p w:rsidR="00706A6A" w:rsidRDefault="00706A6A" w:rsidP="00B364C3">
      <w:pPr>
        <w:jc w:val="center"/>
      </w:pPr>
      <w:r w:rsidRPr="00A92F1B">
        <w:rPr>
          <w:rFonts w:ascii="Times New Roman" w:hAnsi="Times New Roman"/>
          <w:i/>
          <w:sz w:val="28"/>
        </w:rPr>
        <w:t>Firma</w:t>
      </w:r>
      <w:r w:rsidRPr="00A92F1B">
        <w:rPr>
          <w:rFonts w:ascii="Times New Roman" w:hAnsi="Times New Roman"/>
          <w:sz w:val="28"/>
        </w:rPr>
        <w:t xml:space="preserve"> ___________________________</w:t>
      </w:r>
    </w:p>
    <w:sectPr w:rsidR="00706A6A" w:rsidSect="00A92F1B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579"/>
    <w:rsid w:val="0007388A"/>
    <w:rsid w:val="003205CF"/>
    <w:rsid w:val="006076DF"/>
    <w:rsid w:val="00623579"/>
    <w:rsid w:val="00706A6A"/>
    <w:rsid w:val="00715464"/>
    <w:rsid w:val="00782735"/>
    <w:rsid w:val="00833339"/>
    <w:rsid w:val="00A92F1B"/>
    <w:rsid w:val="00B30B3E"/>
    <w:rsid w:val="00B364C3"/>
    <w:rsid w:val="00CA3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5C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9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184</Words>
  <Characters>1055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ISCRIZIONE </dc:title>
  <dc:subject/>
  <dc:creator>Massimo</dc:creator>
  <cp:keywords/>
  <dc:description/>
  <cp:lastModifiedBy>Betty</cp:lastModifiedBy>
  <cp:revision>2</cp:revision>
  <dcterms:created xsi:type="dcterms:W3CDTF">2014-01-24T15:33:00Z</dcterms:created>
  <dcterms:modified xsi:type="dcterms:W3CDTF">2014-01-24T15:33:00Z</dcterms:modified>
</cp:coreProperties>
</file>